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0E39D" w14:textId="77777777" w:rsidR="009B5EEE" w:rsidRDefault="009B5EEE" w:rsidP="009B5EEE">
      <w:pPr>
        <w:pStyle w:val="Titel"/>
        <w:jc w:val="center"/>
      </w:pPr>
      <w:r>
        <w:t>’T AKABEETJE</w:t>
      </w:r>
    </w:p>
    <w:p w14:paraId="3D18BAE1" w14:textId="77777777" w:rsidR="009B5EEE" w:rsidRDefault="009B5EEE" w:rsidP="009B5EEE"/>
    <w:p w14:paraId="78C61018" w14:textId="77777777" w:rsidR="009B5EEE" w:rsidRDefault="009B5EEE" w:rsidP="009B5EEE"/>
    <w:p w14:paraId="6164580F" w14:textId="77777777" w:rsidR="009B5EEE" w:rsidRDefault="009B5EEE" w:rsidP="009B5EEE"/>
    <w:p w14:paraId="619334A7" w14:textId="77777777" w:rsidR="009B5EEE" w:rsidRPr="009B5EEE" w:rsidRDefault="009B5EEE" w:rsidP="009B5EEE"/>
    <w:p w14:paraId="6757D883" w14:textId="77777777" w:rsidR="009B5EEE" w:rsidRDefault="009B5EEE" w:rsidP="009B5EEE"/>
    <w:p w14:paraId="3019FE5F" w14:textId="6C5F5CA4" w:rsidR="009B5EEE" w:rsidRPr="009B5EEE" w:rsidRDefault="00913D1E" w:rsidP="009B5EEE">
      <w:r>
        <w:rPr>
          <w:noProof/>
        </w:rPr>
        <w:drawing>
          <wp:inline distT="0" distB="0" distL="0" distR="0" wp14:anchorId="25500C94" wp14:editId="7AF176CB">
            <wp:extent cx="5759450" cy="4310380"/>
            <wp:effectExtent l="0" t="0" r="0" b="0"/>
            <wp:docPr id="1" name="Afbeelding 1" descr="Afbeelding met lucht, buiten, mensen,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buiten, mensen, strand&#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4310380"/>
                    </a:xfrm>
                    <a:prstGeom prst="rect">
                      <a:avLst/>
                    </a:prstGeom>
                    <a:noFill/>
                    <a:ln>
                      <a:noFill/>
                    </a:ln>
                  </pic:spPr>
                </pic:pic>
              </a:graphicData>
            </a:graphic>
          </wp:inline>
        </w:drawing>
      </w:r>
    </w:p>
    <w:p w14:paraId="704041C0" w14:textId="77777777" w:rsidR="009B5EEE" w:rsidRDefault="009B5EEE" w:rsidP="009B5EEE"/>
    <w:p w14:paraId="6C274847" w14:textId="77777777" w:rsidR="009B5EEE" w:rsidRDefault="009B5EEE" w:rsidP="009B5EEE"/>
    <w:p w14:paraId="3A0CAA6E" w14:textId="77777777" w:rsidR="009B5EEE" w:rsidRDefault="009B5EEE" w:rsidP="009B5EEE"/>
    <w:p w14:paraId="12F30153" w14:textId="77777777" w:rsidR="009B5EEE" w:rsidRDefault="009B5EEE" w:rsidP="009B5EEE"/>
    <w:p w14:paraId="5FF23D8C" w14:textId="77777777" w:rsidR="00260A42" w:rsidRDefault="00260A42" w:rsidP="009B5EEE"/>
    <w:p w14:paraId="37B37EA2" w14:textId="446349E4" w:rsidR="009B5EEE" w:rsidRDefault="009B5EEE" w:rsidP="009B5EEE">
      <w:pPr>
        <w:pStyle w:val="Kop1"/>
        <w:jc w:val="center"/>
      </w:pPr>
      <w:r>
        <w:t xml:space="preserve">Editie </w:t>
      </w:r>
      <w:r w:rsidR="00913D1E">
        <w:t xml:space="preserve">november </w:t>
      </w:r>
      <w:r>
        <w:t xml:space="preserve">- </w:t>
      </w:r>
      <w:r w:rsidR="00913D1E">
        <w:t>december</w:t>
      </w:r>
      <w:r>
        <w:t xml:space="preserve"> 20</w:t>
      </w:r>
      <w:r w:rsidR="00476D7E">
        <w:t>21</w:t>
      </w:r>
      <w:r>
        <w:t xml:space="preserve"> </w:t>
      </w:r>
    </w:p>
    <w:p w14:paraId="7C0DDDC5" w14:textId="77777777" w:rsidR="009B5EEE" w:rsidRDefault="009B5EEE" w:rsidP="009B5EEE"/>
    <w:p w14:paraId="3B01D55D" w14:textId="77777777" w:rsidR="00476D7E" w:rsidRDefault="009B5EEE" w:rsidP="009B5EEE">
      <w:pPr>
        <w:pStyle w:val="Kop2"/>
      </w:pPr>
      <w:r>
        <w:lastRenderedPageBreak/>
        <w:t xml:space="preserve">Voorwoord </w:t>
      </w:r>
      <w:r w:rsidR="00EF7A5D">
        <w:br/>
      </w:r>
    </w:p>
    <w:p w14:paraId="4F5512D5" w14:textId="427CBC13" w:rsidR="00AA5FAC" w:rsidRDefault="00695C2F" w:rsidP="00716532">
      <w:r>
        <w:t xml:space="preserve">We zijn nu al </w:t>
      </w:r>
      <w:r w:rsidR="00260A42">
        <w:t>t</w:t>
      </w:r>
      <w:r>
        <w:t>wee maanden ver in het nieuwe scoutsjaar</w:t>
      </w:r>
      <w:r w:rsidR="00AA5FAC">
        <w:t>, en wij zien heel erg veel enthousiasme en plezier in alle takken! Ook zijn we er zeker van dat dit zal blijven duren!</w:t>
      </w:r>
    </w:p>
    <w:p w14:paraId="4739CB88" w14:textId="77777777" w:rsidR="00AA5FAC" w:rsidRDefault="00AA5FAC" w:rsidP="00716532"/>
    <w:p w14:paraId="4A7D9E75" w14:textId="0F2864AD" w:rsidR="00AA5FAC" w:rsidRDefault="00AA5FAC" w:rsidP="00AA5FAC">
      <w:pPr>
        <w:spacing w:after="0"/>
      </w:pPr>
      <w:r>
        <w:t xml:space="preserve">Ook deze maanden staan er een aantal speciale gebeurtenissen gepland. </w:t>
      </w:r>
    </w:p>
    <w:p w14:paraId="1BAAF693" w14:textId="5612E8BB" w:rsidR="00AA5FAC" w:rsidRDefault="00AA5FAC" w:rsidP="00260A42">
      <w:pPr>
        <w:pStyle w:val="Lijstalinea"/>
        <w:numPr>
          <w:ilvl w:val="0"/>
          <w:numId w:val="1"/>
        </w:numPr>
        <w:spacing w:after="0"/>
      </w:pPr>
      <w:r>
        <w:t>Op het einde van oktober (31 oktober) hebben wij onze soepverkoop gepland. Hiervoor zal u wel al wat promo hebben zien passeren. Als je graag nog heerlijke soep wilt, twijfel dan niet meer!</w:t>
      </w:r>
    </w:p>
    <w:p w14:paraId="6143CC80" w14:textId="2825DE74" w:rsidR="00AA5FAC" w:rsidRDefault="00A872BC" w:rsidP="00260A42">
      <w:pPr>
        <w:pStyle w:val="Lijstalinea"/>
        <w:numPr>
          <w:ilvl w:val="0"/>
          <w:numId w:val="1"/>
        </w:numPr>
        <w:spacing w:after="0"/>
      </w:pPr>
      <w:r>
        <w:t>O</w:t>
      </w:r>
      <w:r w:rsidR="00AA5FAC">
        <w:t>p 5 december</w:t>
      </w:r>
      <w:r>
        <w:t xml:space="preserve"> </w:t>
      </w:r>
      <w:r w:rsidR="00AA5FAC">
        <w:t>zal Sinterklaas bij ons langskomen en iedereen verwennen.</w:t>
      </w:r>
    </w:p>
    <w:p w14:paraId="55134500" w14:textId="720E735C" w:rsidR="00AA5FAC" w:rsidRDefault="00AA5FAC" w:rsidP="00260A42">
      <w:pPr>
        <w:pStyle w:val="Lijstalinea"/>
        <w:spacing w:after="0"/>
      </w:pPr>
      <w:r w:rsidRPr="00260A42">
        <w:rPr>
          <w:b/>
          <w:bCs/>
        </w:rPr>
        <w:t>OPGELET</w:t>
      </w:r>
      <w:r>
        <w:t xml:space="preserve">: De sintvergadering start voor IEDEREEN om 14u tot 17u, vanaf 17u zijn jullie allemaal welkom voor ons eerste ouderpraatcafé in 2 jaar tijd. Wij hopen velen te kunnen zien daar. </w:t>
      </w:r>
    </w:p>
    <w:p w14:paraId="437CE38B" w14:textId="6813B533" w:rsidR="00A5468C" w:rsidRDefault="00AA5FAC" w:rsidP="00260A42">
      <w:pPr>
        <w:pStyle w:val="Lijstalinea"/>
        <w:numPr>
          <w:ilvl w:val="0"/>
          <w:numId w:val="1"/>
        </w:numPr>
      </w:pPr>
      <w:r>
        <w:t xml:space="preserve">Op 19 december hebben wij een kerstfeestje gepland voor iedereen. Ook deze vergadering start voor iedereen op 14u tot en met 17u. </w:t>
      </w:r>
    </w:p>
    <w:p w14:paraId="279416ED" w14:textId="09D01A7B" w:rsidR="00AA5FAC" w:rsidRDefault="00F94A63" w:rsidP="00260A42">
      <w:pPr>
        <w:pStyle w:val="Lijstalinea"/>
        <w:numPr>
          <w:ilvl w:val="0"/>
          <w:numId w:val="1"/>
        </w:numPr>
      </w:pPr>
      <w:r>
        <w:t xml:space="preserve">Het weekend van 19, 20 en 21 november zal er GEEN vergadering doorgaan. Onze leidingsploeg is dan volledig op verplaatsing om een heel weekend verschillende vormingen te krijgen op Akabe formaat. Deze vormingen delen wij onder ons en nemen we mee naar onze werking. </w:t>
      </w:r>
    </w:p>
    <w:p w14:paraId="1890E91A" w14:textId="215FA529" w:rsidR="00F94A63" w:rsidRDefault="00F94A63" w:rsidP="00260A42">
      <w:pPr>
        <w:pStyle w:val="Lijstalinea"/>
        <w:numPr>
          <w:ilvl w:val="0"/>
          <w:numId w:val="1"/>
        </w:numPr>
      </w:pPr>
      <w:r>
        <w:t xml:space="preserve">Op 26 december zal er ook GEEN vergadering doorgaan. Dit ligt volledig in de feestperiode en wij houden deze dag dan ook vrij zodat iedereen de feestelijkheden bij familie of naasten kan vieren. </w:t>
      </w:r>
    </w:p>
    <w:p w14:paraId="42D41CE2" w14:textId="480380A0" w:rsidR="00AA5FAC" w:rsidRDefault="00ED254D" w:rsidP="00476D7E">
      <w:pPr>
        <w:pStyle w:val="Lijstalinea"/>
        <w:numPr>
          <w:ilvl w:val="0"/>
          <w:numId w:val="1"/>
        </w:numPr>
      </w:pPr>
      <w:r>
        <w:t xml:space="preserve">Het weekend van 12-13-14 november gaan de givers op weekend! Hierover volgt spoedig nog meer informatie! </w:t>
      </w:r>
      <w:r w:rsidR="00B64A0F">
        <w:t xml:space="preserve">Wat ik wel al kan verklappen is dat de weekendplaats helemaal niet ver is en dat we er een spetterend weekend van zullen maken! </w:t>
      </w:r>
    </w:p>
    <w:p w14:paraId="20667704" w14:textId="3601894F" w:rsidR="00AA5FAC" w:rsidRDefault="00AA5FAC" w:rsidP="00476D7E"/>
    <w:p w14:paraId="73FD7755" w14:textId="2E6CCF00" w:rsidR="00B64A0F" w:rsidRDefault="00B64A0F" w:rsidP="00476D7E"/>
    <w:p w14:paraId="1F4E03ED" w14:textId="77777777" w:rsidR="00B64A0F" w:rsidRDefault="00B64A0F" w:rsidP="00476D7E"/>
    <w:p w14:paraId="441CD06B" w14:textId="77777777" w:rsidR="00A5468C" w:rsidRDefault="00476D7E" w:rsidP="00A5468C">
      <w:pPr>
        <w:spacing w:after="0"/>
      </w:pPr>
      <w:r>
        <w:t>Een stevige linker</w:t>
      </w:r>
      <w:r w:rsidR="00A5468C">
        <w:t>,</w:t>
      </w:r>
    </w:p>
    <w:p w14:paraId="3C4BFA01" w14:textId="7A224454" w:rsidR="00A5468C" w:rsidRDefault="00476D7E" w:rsidP="00476D7E">
      <w:r>
        <w:t>De groepsleiding</w:t>
      </w:r>
    </w:p>
    <w:p w14:paraId="4F3E06A2" w14:textId="0FA433A5" w:rsidR="00A5468C" w:rsidRDefault="00A5468C" w:rsidP="00476D7E">
      <w:r>
        <w:t xml:space="preserve">Heb je nog vragen of opmerkingen? Hou je dan zeker niet in om deze te stellen. Wil je graag iedereen tegelijk bereiken, mail dan naar groepsleiding@akabesintjohan.be </w:t>
      </w:r>
    </w:p>
    <w:p w14:paraId="7D207DBA" w14:textId="0EFF5C63" w:rsidR="00476D7E" w:rsidRPr="00476D7E" w:rsidRDefault="00476D7E" w:rsidP="00971994">
      <w:pPr>
        <w:spacing w:after="0"/>
        <w:rPr>
          <w:lang w:val="en-US"/>
        </w:rPr>
      </w:pPr>
      <w:r w:rsidRPr="00476D7E">
        <w:rPr>
          <w:lang w:val="en-US"/>
        </w:rPr>
        <w:t>Ca</w:t>
      </w:r>
      <w:r>
        <w:rPr>
          <w:lang w:val="en-US"/>
        </w:rPr>
        <w:t>tho: 0474</w:t>
      </w:r>
      <w:r w:rsidR="00971994">
        <w:rPr>
          <w:lang w:val="en-US"/>
        </w:rPr>
        <w:t xml:space="preserve"> </w:t>
      </w:r>
      <w:r>
        <w:rPr>
          <w:lang w:val="en-US"/>
        </w:rPr>
        <w:t>06</w:t>
      </w:r>
      <w:r w:rsidR="00971994">
        <w:rPr>
          <w:lang w:val="en-US"/>
        </w:rPr>
        <w:t xml:space="preserve"> </w:t>
      </w:r>
      <w:r>
        <w:rPr>
          <w:lang w:val="en-US"/>
        </w:rPr>
        <w:t>39</w:t>
      </w:r>
      <w:r w:rsidR="00971994">
        <w:rPr>
          <w:lang w:val="en-US"/>
        </w:rPr>
        <w:t xml:space="preserve"> </w:t>
      </w:r>
      <w:r>
        <w:rPr>
          <w:lang w:val="en-US"/>
        </w:rPr>
        <w:t>90</w:t>
      </w:r>
    </w:p>
    <w:p w14:paraId="6284319E" w14:textId="3BEF248A" w:rsidR="00476D7E" w:rsidRPr="00476D7E" w:rsidRDefault="00476D7E" w:rsidP="00971994">
      <w:pPr>
        <w:spacing w:after="0"/>
        <w:rPr>
          <w:lang w:val="en-US"/>
        </w:rPr>
      </w:pPr>
      <w:r w:rsidRPr="00476D7E">
        <w:rPr>
          <w:lang w:val="en-US"/>
        </w:rPr>
        <w:t>Aster: 0468</w:t>
      </w:r>
      <w:r w:rsidR="00971994">
        <w:rPr>
          <w:lang w:val="en-US"/>
        </w:rPr>
        <w:t xml:space="preserve"> </w:t>
      </w:r>
      <w:r w:rsidRPr="00476D7E">
        <w:rPr>
          <w:lang w:val="en-US"/>
        </w:rPr>
        <w:t>15</w:t>
      </w:r>
      <w:r w:rsidR="00971994">
        <w:rPr>
          <w:lang w:val="en-US"/>
        </w:rPr>
        <w:t xml:space="preserve"> </w:t>
      </w:r>
      <w:r w:rsidRPr="00476D7E">
        <w:rPr>
          <w:lang w:val="en-US"/>
        </w:rPr>
        <w:t>78</w:t>
      </w:r>
      <w:r w:rsidR="00971994">
        <w:rPr>
          <w:lang w:val="en-US"/>
        </w:rPr>
        <w:t xml:space="preserve"> </w:t>
      </w:r>
      <w:r w:rsidRPr="00476D7E">
        <w:rPr>
          <w:lang w:val="en-US"/>
        </w:rPr>
        <w:t xml:space="preserve">48 </w:t>
      </w:r>
    </w:p>
    <w:p w14:paraId="04706DB8" w14:textId="6CE8B200" w:rsidR="00476D7E" w:rsidRPr="00476D7E" w:rsidRDefault="00B64A0F" w:rsidP="00971994">
      <w:pPr>
        <w:spacing w:after="0"/>
        <w:rPr>
          <w:lang w:val="en-US"/>
        </w:rPr>
      </w:pPr>
      <w:r>
        <w:rPr>
          <w:rFonts w:eastAsia="Times New Roman"/>
          <w:noProof/>
        </w:rPr>
        <w:drawing>
          <wp:anchor distT="0" distB="0" distL="114300" distR="114300" simplePos="0" relativeHeight="251689984" behindDoc="0" locked="0" layoutInCell="1" allowOverlap="1" wp14:anchorId="1C134155" wp14:editId="61443088">
            <wp:simplePos x="0" y="0"/>
            <wp:positionH relativeFrom="margin">
              <wp:posOffset>2764790</wp:posOffset>
            </wp:positionH>
            <wp:positionV relativeFrom="margin">
              <wp:posOffset>6831988</wp:posOffset>
            </wp:positionV>
            <wp:extent cx="3165475" cy="2374241"/>
            <wp:effectExtent l="0" t="0" r="0" b="7620"/>
            <wp:wrapNone/>
            <wp:docPr id="6" name="Picture 6" descr="cid:4209452231402697297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2094522314026972970370"/>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166290" cy="2374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D7E" w:rsidRPr="00476D7E">
        <w:rPr>
          <w:lang w:val="en-US"/>
        </w:rPr>
        <w:t>Roselien: 0493</w:t>
      </w:r>
      <w:r w:rsidR="00971994">
        <w:rPr>
          <w:lang w:val="en-US"/>
        </w:rPr>
        <w:t xml:space="preserve"> </w:t>
      </w:r>
      <w:r w:rsidR="00476D7E" w:rsidRPr="00476D7E">
        <w:rPr>
          <w:lang w:val="en-US"/>
        </w:rPr>
        <w:t>49</w:t>
      </w:r>
      <w:r w:rsidR="00971994">
        <w:rPr>
          <w:lang w:val="en-US"/>
        </w:rPr>
        <w:t xml:space="preserve"> </w:t>
      </w:r>
      <w:r w:rsidR="00476D7E" w:rsidRPr="00476D7E">
        <w:rPr>
          <w:lang w:val="en-US"/>
        </w:rPr>
        <w:t>59</w:t>
      </w:r>
      <w:r w:rsidR="00971994">
        <w:rPr>
          <w:lang w:val="en-US"/>
        </w:rPr>
        <w:t xml:space="preserve"> </w:t>
      </w:r>
      <w:r w:rsidR="00476D7E" w:rsidRPr="00476D7E">
        <w:rPr>
          <w:lang w:val="en-US"/>
        </w:rPr>
        <w:t xml:space="preserve">94 </w:t>
      </w:r>
    </w:p>
    <w:p w14:paraId="682DCDDC" w14:textId="67DB8E23" w:rsidR="00843F1C" w:rsidRPr="00476D7E" w:rsidRDefault="00476D7E" w:rsidP="00971994">
      <w:pPr>
        <w:spacing w:after="0"/>
        <w:rPr>
          <w:lang w:val="en-US"/>
        </w:rPr>
      </w:pPr>
      <w:r w:rsidRPr="00476D7E">
        <w:rPr>
          <w:lang w:val="en-US"/>
        </w:rPr>
        <w:t>Cederic: 0475</w:t>
      </w:r>
      <w:r w:rsidR="00971994">
        <w:rPr>
          <w:lang w:val="en-US"/>
        </w:rPr>
        <w:t xml:space="preserve"> </w:t>
      </w:r>
      <w:r w:rsidRPr="00476D7E">
        <w:rPr>
          <w:lang w:val="en-US"/>
        </w:rPr>
        <w:t>58</w:t>
      </w:r>
      <w:r w:rsidR="00971994">
        <w:rPr>
          <w:lang w:val="en-US"/>
        </w:rPr>
        <w:t xml:space="preserve"> </w:t>
      </w:r>
      <w:r w:rsidRPr="00476D7E">
        <w:rPr>
          <w:lang w:val="en-US"/>
        </w:rPr>
        <w:t>51</w:t>
      </w:r>
      <w:r w:rsidR="00971994">
        <w:rPr>
          <w:lang w:val="en-US"/>
        </w:rPr>
        <w:t xml:space="preserve"> </w:t>
      </w:r>
      <w:r w:rsidRPr="00476D7E">
        <w:rPr>
          <w:lang w:val="en-US"/>
        </w:rPr>
        <w:t>24</w:t>
      </w:r>
      <w:r w:rsidR="009B5EEE" w:rsidRPr="00476D7E">
        <w:rPr>
          <w:lang w:val="en-US"/>
        </w:rPr>
        <w:br w:type="page"/>
      </w:r>
    </w:p>
    <w:p w14:paraId="403F5C98" w14:textId="77777777" w:rsidR="00476D7E" w:rsidRDefault="00476D7E" w:rsidP="00476D7E">
      <w:pPr>
        <w:pStyle w:val="Kop2"/>
      </w:pPr>
      <w:r w:rsidRPr="00476D7E">
        <w:rPr>
          <w:lang w:val="en-US"/>
        </w:rPr>
        <w:lastRenderedPageBreak/>
        <w:t xml:space="preserve">Welpen! </w:t>
      </w:r>
      <w:r>
        <w:t xml:space="preserve">Huil! Ahoo! </w:t>
      </w:r>
    </w:p>
    <w:p w14:paraId="59D00DBB" w14:textId="77777777" w:rsidR="00476D7E" w:rsidRDefault="00476D7E" w:rsidP="00476D7E"/>
    <w:p w14:paraId="54D4E3D5" w14:textId="2FAE9122" w:rsidR="004E1CDF" w:rsidRDefault="004E1CDF" w:rsidP="004E1CDF">
      <w:pPr>
        <w:rPr>
          <w:rFonts w:ascii="Rage Italic" w:hAnsi="Rage Italic"/>
          <w:color w:val="ED7D31" w:themeColor="accent2"/>
          <w:sz w:val="52"/>
          <w:szCs w:val="52"/>
        </w:rPr>
      </w:pPr>
      <w:r>
        <w:rPr>
          <w:noProof/>
        </w:rPr>
        <w:drawing>
          <wp:anchor distT="0" distB="0" distL="114300" distR="114300" simplePos="0" relativeHeight="251715584" behindDoc="0" locked="0" layoutInCell="1" allowOverlap="1" wp14:anchorId="4101CA0F" wp14:editId="5ED42841">
            <wp:simplePos x="0" y="0"/>
            <wp:positionH relativeFrom="column">
              <wp:posOffset>4140200</wp:posOffset>
            </wp:positionH>
            <wp:positionV relativeFrom="paragraph">
              <wp:posOffset>5715</wp:posOffset>
            </wp:positionV>
            <wp:extent cx="1796415" cy="1796415"/>
            <wp:effectExtent l="0" t="0" r="0" b="0"/>
            <wp:wrapThrough wrapText="bothSides">
              <wp:wrapPolygon edited="0">
                <wp:start x="0" y="0"/>
                <wp:lineTo x="0" y="21302"/>
                <wp:lineTo x="21302" y="21302"/>
                <wp:lineTo x="21302" y="0"/>
                <wp:lineTo x="0" y="0"/>
              </wp:wrapPolygon>
            </wp:wrapThrough>
            <wp:docPr id="33" name="Afbeelding 3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e bronafbeelding bekij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6415" cy="1796415"/>
                    </a:xfrm>
                    <a:prstGeom prst="rect">
                      <a:avLst/>
                    </a:prstGeom>
                    <a:noFill/>
                  </pic:spPr>
                </pic:pic>
              </a:graphicData>
            </a:graphic>
            <wp14:sizeRelH relativeFrom="margin">
              <wp14:pctWidth>0</wp14:pctWidth>
            </wp14:sizeRelH>
            <wp14:sizeRelV relativeFrom="margin">
              <wp14:pctHeight>0</wp14:pctHeight>
            </wp14:sizeRelV>
          </wp:anchor>
        </w:drawing>
      </w:r>
      <w:r>
        <w:rPr>
          <w:b/>
          <w:bCs/>
          <w:sz w:val="28"/>
          <w:szCs w:val="28"/>
        </w:rPr>
        <w:t>Zondag 7 november 2021</w:t>
      </w:r>
      <w:r>
        <w:rPr>
          <w:sz w:val="28"/>
          <w:szCs w:val="28"/>
        </w:rPr>
        <w:t xml:space="preserve"> </w:t>
      </w:r>
      <w:r>
        <w:rPr>
          <w:b/>
          <w:bCs/>
          <w:sz w:val="28"/>
          <w:szCs w:val="28"/>
        </w:rPr>
        <w:t>-</w:t>
      </w:r>
      <w:r>
        <w:rPr>
          <w:sz w:val="24"/>
          <w:szCs w:val="24"/>
        </w:rPr>
        <w:t xml:space="preserve">  </w:t>
      </w:r>
      <w:r>
        <w:rPr>
          <w:rFonts w:ascii="Rage Italic" w:hAnsi="Rage Italic"/>
          <w:color w:val="ED7D31" w:themeColor="accent2"/>
          <w:sz w:val="52"/>
          <w:szCs w:val="52"/>
        </w:rPr>
        <w:t xml:space="preserve">Halloween </w:t>
      </w:r>
    </w:p>
    <w:p w14:paraId="063545E3" w14:textId="77777777" w:rsidR="004E1CDF" w:rsidRPr="004E1CDF" w:rsidRDefault="004E1CDF" w:rsidP="004E1CDF">
      <w:r w:rsidRPr="004E1CDF">
        <w:t xml:space="preserve">Doe je knapste, coolste en mooiste Halloweenoutfit aan op deze griezelige namiddag! Pompoen Pia neemt ons mee in haar wondere wereld. Hoe zouden spinnen smaken? Zijn spoken echt zo eng dan dat we denken? Wat doen geesten eigenlijk tijdens Halloween? Misschien maken we zelfs ons eigen griezelcape en mogen we mee feesten… wie weet </w:t>
      </w:r>
      <w:r w:rsidRPr="004E1CDF">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44C6D155" w14:textId="77777777" w:rsidR="004E1CDF" w:rsidRDefault="004E1CDF" w:rsidP="004E1CDF">
      <w:pPr>
        <w:rPr>
          <w:sz w:val="28"/>
          <w:szCs w:val="28"/>
        </w:rPr>
      </w:pPr>
    </w:p>
    <w:p w14:paraId="1A5988BE" w14:textId="77777777" w:rsidR="004E1CDF" w:rsidRDefault="004E1CDF" w:rsidP="004E1CDF">
      <w:pPr>
        <w:rPr>
          <w:b/>
          <w:bCs/>
          <w:sz w:val="24"/>
          <w:szCs w:val="24"/>
          <w:u w:val="single"/>
        </w:rPr>
      </w:pPr>
    </w:p>
    <w:p w14:paraId="77DF92D9" w14:textId="31AB1554" w:rsidR="004E1CDF" w:rsidRDefault="004E1CDF" w:rsidP="004E1CDF">
      <w:pPr>
        <w:rPr>
          <w:b/>
          <w:bCs/>
          <w:sz w:val="28"/>
          <w:szCs w:val="28"/>
        </w:rPr>
      </w:pPr>
      <w:r>
        <w:rPr>
          <w:noProof/>
        </w:rPr>
        <w:drawing>
          <wp:anchor distT="0" distB="0" distL="114300" distR="114300" simplePos="0" relativeHeight="251713536" behindDoc="1" locked="0" layoutInCell="1" allowOverlap="1" wp14:anchorId="7CB1664E" wp14:editId="7F030386">
            <wp:simplePos x="0" y="0"/>
            <wp:positionH relativeFrom="column">
              <wp:posOffset>-49530</wp:posOffset>
            </wp:positionH>
            <wp:positionV relativeFrom="paragraph">
              <wp:posOffset>168910</wp:posOffset>
            </wp:positionV>
            <wp:extent cx="1549400" cy="1621155"/>
            <wp:effectExtent l="0" t="0" r="0" b="0"/>
            <wp:wrapThrough wrapText="bothSides">
              <wp:wrapPolygon edited="0">
                <wp:start x="0" y="0"/>
                <wp:lineTo x="0" y="21321"/>
                <wp:lineTo x="21246" y="21321"/>
                <wp:lineTo x="21246" y="0"/>
                <wp:lineTo x="0" y="0"/>
              </wp:wrapPolygon>
            </wp:wrapThrough>
            <wp:docPr id="32" name="Afbeelding 32" descr="Afbeelding met tekst, 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Afbeelding met tekst, plaats&#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r="9125"/>
                    <a:stretch>
                      <a:fillRect/>
                    </a:stretch>
                  </pic:blipFill>
                  <pic:spPr bwMode="auto">
                    <a:xfrm>
                      <a:off x="0" y="0"/>
                      <a:ext cx="1549400" cy="162115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Zondag 14 november 2021 -</w:t>
      </w:r>
      <w:r>
        <w:rPr>
          <w:b/>
          <w:bCs/>
          <w:sz w:val="24"/>
          <w:szCs w:val="24"/>
        </w:rPr>
        <w:t xml:space="preserve">  </w:t>
      </w:r>
      <w:r>
        <w:rPr>
          <w:rFonts w:ascii="Lucida Handwriting" w:hAnsi="Lucida Handwriting"/>
          <w:b/>
          <w:bCs/>
          <w:color w:val="00B050"/>
          <w:sz w:val="28"/>
          <w:szCs w:val="28"/>
        </w:rPr>
        <w:t>K</w:t>
      </w:r>
      <w:r>
        <w:rPr>
          <w:rFonts w:ascii="Lucida Handwriting" w:hAnsi="Lucida Handwriting"/>
          <w:b/>
          <w:bCs/>
          <w:color w:val="C09240"/>
          <w:sz w:val="28"/>
          <w:szCs w:val="28"/>
        </w:rPr>
        <w:t>l</w:t>
      </w:r>
      <w:r>
        <w:rPr>
          <w:rFonts w:ascii="Lucida Handwriting" w:hAnsi="Lucida Handwriting"/>
          <w:b/>
          <w:bCs/>
          <w:color w:val="F40C2D"/>
          <w:sz w:val="28"/>
          <w:szCs w:val="28"/>
        </w:rPr>
        <w:t>e</w:t>
      </w:r>
      <w:r>
        <w:rPr>
          <w:rFonts w:ascii="Lucida Handwriting" w:hAnsi="Lucida Handwriting"/>
          <w:b/>
          <w:bCs/>
          <w:color w:val="0070C0"/>
          <w:sz w:val="28"/>
          <w:szCs w:val="28"/>
        </w:rPr>
        <w:t>i</w:t>
      </w:r>
      <w:r>
        <w:rPr>
          <w:rFonts w:ascii="Lucida Handwriting" w:hAnsi="Lucida Handwriting"/>
          <w:b/>
          <w:bCs/>
          <w:color w:val="FFFF00"/>
          <w:sz w:val="28"/>
          <w:szCs w:val="28"/>
        </w:rPr>
        <w:t>n</w:t>
      </w:r>
      <w:r>
        <w:rPr>
          <w:rFonts w:ascii="Lucida Handwriting" w:hAnsi="Lucida Handwriting"/>
          <w:b/>
          <w:bCs/>
          <w:color w:val="6755AB"/>
          <w:sz w:val="28"/>
          <w:szCs w:val="28"/>
        </w:rPr>
        <w:t>e</w:t>
      </w:r>
      <w:r>
        <w:rPr>
          <w:rFonts w:ascii="Lucida Handwriting" w:hAnsi="Lucida Handwriting"/>
          <w:b/>
          <w:bCs/>
          <w:color w:val="BF8F00" w:themeColor="accent4" w:themeShade="BF"/>
          <w:sz w:val="28"/>
          <w:szCs w:val="28"/>
        </w:rPr>
        <w:t xml:space="preserve"> </w:t>
      </w:r>
      <w:r>
        <w:rPr>
          <w:rFonts w:ascii="Lucida Handwriting" w:hAnsi="Lucida Handwriting"/>
          <w:b/>
          <w:bCs/>
          <w:color w:val="FF0000"/>
          <w:sz w:val="28"/>
          <w:szCs w:val="28"/>
        </w:rPr>
        <w:t>k</w:t>
      </w:r>
      <w:r>
        <w:rPr>
          <w:rFonts w:ascii="Lucida Handwriting" w:hAnsi="Lucida Handwriting"/>
          <w:b/>
          <w:bCs/>
          <w:color w:val="00B0F0"/>
          <w:sz w:val="28"/>
          <w:szCs w:val="28"/>
        </w:rPr>
        <w:t>u</w:t>
      </w:r>
      <w:r>
        <w:rPr>
          <w:rFonts w:ascii="Lucida Handwriting" w:hAnsi="Lucida Handwriting"/>
          <w:b/>
          <w:bCs/>
          <w:color w:val="7030A0"/>
          <w:sz w:val="28"/>
          <w:szCs w:val="28"/>
        </w:rPr>
        <w:t>n</w:t>
      </w:r>
      <w:r>
        <w:rPr>
          <w:rFonts w:ascii="Lucida Handwriting" w:hAnsi="Lucida Handwriting"/>
          <w:b/>
          <w:bCs/>
          <w:color w:val="C00000"/>
          <w:sz w:val="28"/>
          <w:szCs w:val="28"/>
        </w:rPr>
        <w:t>s</w:t>
      </w:r>
      <w:r>
        <w:rPr>
          <w:rFonts w:ascii="Lucida Handwriting" w:hAnsi="Lucida Handwriting"/>
          <w:b/>
          <w:bCs/>
          <w:color w:val="FFFF00"/>
          <w:sz w:val="28"/>
          <w:szCs w:val="28"/>
        </w:rPr>
        <w:t>t</w:t>
      </w:r>
      <w:r>
        <w:rPr>
          <w:rFonts w:ascii="Lucida Handwriting" w:hAnsi="Lucida Handwriting"/>
          <w:b/>
          <w:bCs/>
          <w:color w:val="00B050"/>
          <w:sz w:val="28"/>
          <w:szCs w:val="28"/>
        </w:rPr>
        <w:t>e</w:t>
      </w:r>
      <w:r>
        <w:rPr>
          <w:rFonts w:ascii="Lucida Handwriting" w:hAnsi="Lucida Handwriting"/>
          <w:b/>
          <w:bCs/>
          <w:color w:val="002060"/>
          <w:sz w:val="28"/>
          <w:szCs w:val="28"/>
        </w:rPr>
        <w:t>n</w:t>
      </w:r>
      <w:r>
        <w:rPr>
          <w:rFonts w:ascii="Lucida Handwriting" w:hAnsi="Lucida Handwriting"/>
          <w:b/>
          <w:bCs/>
          <w:color w:val="FFC000"/>
          <w:sz w:val="28"/>
          <w:szCs w:val="28"/>
        </w:rPr>
        <w:t>a</w:t>
      </w:r>
      <w:r>
        <w:rPr>
          <w:rFonts w:ascii="Lucida Handwriting" w:hAnsi="Lucida Handwriting"/>
          <w:b/>
          <w:bCs/>
          <w:color w:val="E9175D"/>
          <w:sz w:val="28"/>
          <w:szCs w:val="28"/>
        </w:rPr>
        <w:t>a</w:t>
      </w:r>
      <w:r>
        <w:rPr>
          <w:rFonts w:ascii="Lucida Handwriting" w:hAnsi="Lucida Handwriting"/>
          <w:b/>
          <w:bCs/>
          <w:color w:val="45BBB0"/>
          <w:sz w:val="28"/>
          <w:szCs w:val="28"/>
        </w:rPr>
        <w:t>r</w:t>
      </w:r>
      <w:r>
        <w:rPr>
          <w:rFonts w:ascii="Lucida Handwriting" w:hAnsi="Lucida Handwriting"/>
          <w:b/>
          <w:bCs/>
          <w:color w:val="1409F7"/>
          <w:sz w:val="28"/>
          <w:szCs w:val="28"/>
        </w:rPr>
        <w:t>s</w:t>
      </w:r>
      <w:r>
        <w:rPr>
          <w:rFonts w:ascii="Lucida Handwriting" w:hAnsi="Lucida Handwriting"/>
          <w:b/>
          <w:bCs/>
          <w:color w:val="1409F7"/>
          <w:sz w:val="28"/>
          <w:szCs w:val="28"/>
          <w:u w:val="single"/>
        </w:rPr>
        <w:t xml:space="preserve"> </w:t>
      </w:r>
    </w:p>
    <w:p w14:paraId="57118704" w14:textId="77777777" w:rsidR="004E1CDF" w:rsidRPr="004E1CDF" w:rsidRDefault="004E1CDF" w:rsidP="004E1CDF">
      <w:r w:rsidRPr="004E1CDF">
        <w:t xml:space="preserve">Kennen jullie Frida Kahlo, Keith Haring of Vincent van Gogh? We reizen van het ene kunstwerk naar het andere, laten ons inspireren en doen knotsgekke dingen met verschillende soorten materiaal. Want weet je… diep in iedereen schuilt er een grote kleine kunstenaar. Dus haal die schilderskwasten boven, strop die mouwen en dan laten we ons helemaal gaan! </w:t>
      </w:r>
    </w:p>
    <w:p w14:paraId="56758BC7" w14:textId="7CF94AE5" w:rsidR="004E1CDF" w:rsidRDefault="004E1CDF" w:rsidP="004E1CDF">
      <w:pPr>
        <w:rPr>
          <w:sz w:val="28"/>
          <w:szCs w:val="28"/>
        </w:rPr>
      </w:pPr>
    </w:p>
    <w:p w14:paraId="76803DA3" w14:textId="2AFD52D1" w:rsidR="004E1CDF" w:rsidRDefault="004E1CDF" w:rsidP="004E1CDF">
      <w:pPr>
        <w:rPr>
          <w:sz w:val="28"/>
          <w:szCs w:val="28"/>
        </w:rPr>
      </w:pPr>
    </w:p>
    <w:p w14:paraId="3C555444" w14:textId="59BBF8D5" w:rsidR="00CA08D3" w:rsidRDefault="004E1CDF" w:rsidP="00CA08D3">
      <w:r>
        <w:rPr>
          <w:b/>
          <w:bCs/>
          <w:sz w:val="28"/>
          <w:szCs w:val="28"/>
        </w:rPr>
        <w:t>Zondag 21 november 2021 -</w:t>
      </w:r>
      <w:r>
        <w:rPr>
          <w:b/>
          <w:bCs/>
          <w:sz w:val="24"/>
          <w:szCs w:val="24"/>
        </w:rPr>
        <w:t xml:space="preserve"> </w:t>
      </w:r>
      <w:r w:rsidR="00CA08D3">
        <w:rPr>
          <w:rFonts w:ascii="Broadway" w:hAnsi="Broadway"/>
          <w:b/>
          <w:bCs/>
          <w:color w:val="FFD966" w:themeColor="accent4" w:themeTint="99"/>
          <w:sz w:val="36"/>
          <w:szCs w:val="36"/>
        </w:rPr>
        <w:t>Convent</w:t>
      </w:r>
      <w:r>
        <w:rPr>
          <w:b/>
          <w:bCs/>
          <w:color w:val="FFD966" w:themeColor="accent4" w:themeTint="99"/>
          <w:sz w:val="36"/>
          <w:szCs w:val="36"/>
        </w:rPr>
        <w:t xml:space="preserve"> </w:t>
      </w:r>
      <w:r w:rsidRPr="004E1CDF">
        <w:rPr>
          <w:i/>
          <w:iCs/>
        </w:rPr>
        <w:br/>
      </w:r>
      <w:r w:rsidR="00CA08D3">
        <w:rPr>
          <w:noProof/>
        </w:rPr>
        <w:drawing>
          <wp:anchor distT="0" distB="0" distL="114300" distR="114300" simplePos="0" relativeHeight="251750400" behindDoc="0" locked="0" layoutInCell="1" allowOverlap="1" wp14:anchorId="5F6694B2" wp14:editId="7D6351C5">
            <wp:simplePos x="0" y="0"/>
            <wp:positionH relativeFrom="margin">
              <wp:align>right</wp:align>
            </wp:positionH>
            <wp:positionV relativeFrom="paragraph">
              <wp:posOffset>12065</wp:posOffset>
            </wp:positionV>
            <wp:extent cx="1162050" cy="1162050"/>
            <wp:effectExtent l="0" t="0" r="0" b="0"/>
            <wp:wrapSquare wrapText="bothSides"/>
            <wp:docPr id="48" name="Afbeelding 48" descr="Geen toega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Geen toegang picto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margin">
              <wp14:pctWidth>0</wp14:pctWidth>
            </wp14:sizeRelH>
            <wp14:sizeRelV relativeFrom="margin">
              <wp14:pctHeight>0</wp14:pctHeight>
            </wp14:sizeRelV>
          </wp:anchor>
        </w:drawing>
      </w:r>
      <w:r w:rsidR="00CA08D3">
        <w:t xml:space="preserve">Vandaag is het </w:t>
      </w:r>
      <w:r w:rsidR="00CA08D3" w:rsidRPr="00FD456B">
        <w:rPr>
          <w:b/>
          <w:bCs/>
          <w:u w:val="single"/>
        </w:rPr>
        <w:t>GEEN</w:t>
      </w:r>
      <w:r w:rsidR="00CA08D3">
        <w:t xml:space="preserve"> vergadering. Heel de leidingsploeg is dit weekend op verplaatsing om zich onder te dompelen in super leuke en nuttige bijscholingen die ze mee zullen nemen terug naar hier.</w:t>
      </w:r>
    </w:p>
    <w:p w14:paraId="5F3AE04D" w14:textId="66AB4C51" w:rsidR="004E1CDF" w:rsidRPr="00CA08D3" w:rsidRDefault="00CA08D3">
      <w:r>
        <w:t xml:space="preserve">Tot volgende week!! </w:t>
      </w:r>
    </w:p>
    <w:p w14:paraId="6908697C" w14:textId="0E5147C4" w:rsidR="004E1CDF" w:rsidRDefault="004E1CDF" w:rsidP="004E1CDF">
      <w:pPr>
        <w:rPr>
          <w:b/>
          <w:bCs/>
          <w:color w:val="1409F7"/>
          <w:sz w:val="24"/>
          <w:szCs w:val="24"/>
        </w:rPr>
      </w:pPr>
      <w:r>
        <w:rPr>
          <w:noProof/>
        </w:rPr>
        <w:drawing>
          <wp:anchor distT="0" distB="0" distL="114300" distR="114300" simplePos="0" relativeHeight="251720704" behindDoc="1" locked="0" layoutInCell="1" allowOverlap="1" wp14:anchorId="1140E31E" wp14:editId="3B724C44">
            <wp:simplePos x="0" y="0"/>
            <wp:positionH relativeFrom="column">
              <wp:posOffset>2113280</wp:posOffset>
            </wp:positionH>
            <wp:positionV relativeFrom="paragraph">
              <wp:posOffset>-178435</wp:posOffset>
            </wp:positionV>
            <wp:extent cx="2063115" cy="605155"/>
            <wp:effectExtent l="0" t="0" r="0" b="4445"/>
            <wp:wrapNone/>
            <wp:docPr id="26" name="Afbeelding 26" descr="De bronafbeelding bekijken"/>
            <wp:cNvGraphicFramePr/>
            <a:graphic xmlns:a="http://schemas.openxmlformats.org/drawingml/2006/main">
              <a:graphicData uri="http://schemas.openxmlformats.org/drawingml/2006/picture">
                <pic:pic xmlns:pic="http://schemas.openxmlformats.org/drawingml/2006/picture">
                  <pic:nvPicPr>
                    <pic:cNvPr id="24" name="Afbeelding 24" descr="De bronafbeelding bekijken"/>
                    <pic:cNvPicPr>
                      <a:picLocks noChangeAspect="1"/>
                    </pic:cNvPicPr>
                  </pic:nvPicPr>
                  <pic:blipFill>
                    <a:blip r:embed="rId11" cstate="print">
                      <a:alphaModFix amt="35000"/>
                      <a:extLst>
                        <a:ext uri="{28A0092B-C50C-407E-A947-70E740481C1C}">
                          <a14:useLocalDpi xmlns:a14="http://schemas.microsoft.com/office/drawing/2010/main" val="0"/>
                        </a:ext>
                      </a:extLst>
                    </a:blip>
                    <a:srcRect/>
                    <a:stretch>
                      <a:fillRect/>
                    </a:stretch>
                  </pic:blipFill>
                  <pic:spPr bwMode="auto">
                    <a:xfrm>
                      <a:off x="0" y="0"/>
                      <a:ext cx="2062480" cy="6051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bCs/>
          <w:sz w:val="28"/>
          <w:szCs w:val="28"/>
        </w:rPr>
        <w:t xml:space="preserve">Zondag 28 november 2021 - </w:t>
      </w:r>
      <w:r>
        <w:rPr>
          <w:rFonts w:ascii="Vivaldi" w:hAnsi="Vivaldi"/>
          <w:b/>
          <w:bCs/>
          <w:color w:val="1F4E79" w:themeColor="accent5" w:themeShade="80"/>
          <w:sz w:val="48"/>
          <w:szCs w:val="48"/>
        </w:rPr>
        <w:t>Eefje donkerblauw</w:t>
      </w:r>
      <w:r>
        <w:rPr>
          <w:b/>
          <w:bCs/>
          <w:color w:val="1F4E79" w:themeColor="accent5" w:themeShade="80"/>
          <w:sz w:val="48"/>
          <w:szCs w:val="48"/>
        </w:rPr>
        <w:t xml:space="preserve"> </w:t>
      </w:r>
    </w:p>
    <w:p w14:paraId="02C3B994" w14:textId="42EEEB69" w:rsidR="004E1CDF" w:rsidRPr="004E1CDF" w:rsidRDefault="004E1CDF" w:rsidP="004E1CDF">
      <w:r w:rsidRPr="004E1CDF">
        <w:rPr>
          <w:noProof/>
          <w:sz w:val="18"/>
          <w:szCs w:val="18"/>
        </w:rPr>
        <w:drawing>
          <wp:anchor distT="0" distB="0" distL="114300" distR="114300" simplePos="0" relativeHeight="251714560" behindDoc="1" locked="0" layoutInCell="1" allowOverlap="1" wp14:anchorId="0155B5F7" wp14:editId="75E08F86">
            <wp:simplePos x="0" y="0"/>
            <wp:positionH relativeFrom="column">
              <wp:posOffset>4298315</wp:posOffset>
            </wp:positionH>
            <wp:positionV relativeFrom="paragraph">
              <wp:posOffset>9525</wp:posOffset>
            </wp:positionV>
            <wp:extent cx="1751330" cy="1751330"/>
            <wp:effectExtent l="0" t="0" r="1270" b="1270"/>
            <wp:wrapThrough wrapText="bothSides">
              <wp:wrapPolygon edited="0">
                <wp:start x="0" y="0"/>
                <wp:lineTo x="0" y="21381"/>
                <wp:lineTo x="21381" y="21381"/>
                <wp:lineTo x="21381" y="0"/>
                <wp:lineTo x="0" y="0"/>
              </wp:wrapPolygon>
            </wp:wrapThrough>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Afbeelding met tek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1330" cy="1751330"/>
                    </a:xfrm>
                    <a:prstGeom prst="rect">
                      <a:avLst/>
                    </a:prstGeom>
                    <a:noFill/>
                  </pic:spPr>
                </pic:pic>
              </a:graphicData>
            </a:graphic>
            <wp14:sizeRelH relativeFrom="page">
              <wp14:pctWidth>0</wp14:pctWidth>
            </wp14:sizeRelH>
            <wp14:sizeRelV relativeFrom="page">
              <wp14:pctHeight>0</wp14:pctHeight>
            </wp14:sizeRelV>
          </wp:anchor>
        </w:drawing>
      </w:r>
      <w:r w:rsidRPr="004E1CDF">
        <w:t>Ken je Eefje? Eefje donkerblauw? Eefje is een koningin, maar niemand weet dat. Behalve Eefje zelf. Eefje houdt erg veel van donkerblauw. Elke morgen wipte ze uit haar donkerblauwe bed, op haar donkerblauwe pantoffels stapt ze langs de donkerblauwe trap en zegt ze al haar donkerblauwe dingen goeiedag. Maar op een dag ontmoet ze koning Goudgeel…</w:t>
      </w:r>
    </w:p>
    <w:p w14:paraId="29B31C16" w14:textId="77777777" w:rsidR="004E1CDF" w:rsidRPr="004E1CDF" w:rsidRDefault="004E1CDF" w:rsidP="004E1CDF">
      <w:r w:rsidRPr="004E1CDF">
        <w:t xml:space="preserve">We springen in de wereld van Eefje Donkerblauw en spelen met allerlei kleuren. Weet jij dat blauw en geel samen groen wordt? Of dat blauw en rood samen paars wordt? We ontdekken alle kleuren van de regenboog! </w:t>
      </w:r>
    </w:p>
    <w:p w14:paraId="5749501C" w14:textId="77777777" w:rsidR="004E1CDF" w:rsidRDefault="004E1CDF" w:rsidP="004E1CDF">
      <w:pPr>
        <w:rPr>
          <w:b/>
          <w:bCs/>
          <w:sz w:val="24"/>
          <w:szCs w:val="24"/>
          <w:u w:val="single"/>
        </w:rPr>
      </w:pPr>
    </w:p>
    <w:p w14:paraId="0E3EB26C" w14:textId="37CDD62D" w:rsidR="00C93907" w:rsidRDefault="00C93907" w:rsidP="00C93907">
      <w:pPr>
        <w:rPr>
          <w:rFonts w:ascii="Kristen ITC" w:hAnsi="Kristen ITC"/>
          <w:color w:val="767171" w:themeColor="background2" w:themeShade="80"/>
          <w:sz w:val="32"/>
          <w:szCs w:val="32"/>
        </w:rPr>
      </w:pPr>
      <w:r>
        <w:rPr>
          <w:b/>
          <w:bCs/>
          <w:sz w:val="28"/>
          <w:szCs w:val="28"/>
        </w:rPr>
        <w:t>Zondag 5 december 2021 –</w:t>
      </w:r>
      <w:r>
        <w:rPr>
          <w:sz w:val="28"/>
          <w:szCs w:val="28"/>
        </w:rPr>
        <w:t xml:space="preserve">  </w:t>
      </w:r>
      <w:r>
        <w:rPr>
          <w:rFonts w:ascii="Kristen ITC" w:hAnsi="Kristen ITC"/>
          <w:color w:val="767171" w:themeColor="background2" w:themeShade="80"/>
          <w:sz w:val="32"/>
          <w:szCs w:val="32"/>
        </w:rPr>
        <w:t xml:space="preserve">Sinterklaas  </w:t>
      </w:r>
    </w:p>
    <w:p w14:paraId="3F63D92E" w14:textId="66308C29" w:rsidR="00C93907" w:rsidRDefault="00C93907" w:rsidP="00C93907">
      <w:pPr>
        <w:pStyle w:val="x-scope"/>
        <w:spacing w:before="0" w:beforeAutospacing="0" w:after="0" w:afterAutospacing="0"/>
        <w:rPr>
          <w:rFonts w:ascii="Calibri" w:hAnsi="Calibri"/>
          <w:sz w:val="22"/>
          <w:szCs w:val="22"/>
        </w:rPr>
      </w:pPr>
      <w:r>
        <w:rPr>
          <w:noProof/>
        </w:rPr>
        <w:drawing>
          <wp:anchor distT="0" distB="0" distL="114300" distR="114300" simplePos="0" relativeHeight="251748352" behindDoc="0" locked="0" layoutInCell="1" allowOverlap="1" wp14:anchorId="2BF1D5F5" wp14:editId="7D9D9B66">
            <wp:simplePos x="0" y="0"/>
            <wp:positionH relativeFrom="margin">
              <wp:align>right</wp:align>
            </wp:positionH>
            <wp:positionV relativeFrom="paragraph">
              <wp:posOffset>6350</wp:posOffset>
            </wp:positionV>
            <wp:extent cx="1649730" cy="1099185"/>
            <wp:effectExtent l="0" t="0" r="7620" b="5715"/>
            <wp:wrapSquare wrapText="bothSides"/>
            <wp:docPr id="47" name="Afbeelding 47" descr="Er zijn dit jaar geen stoute kinderen&amp;quot; | VRT.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Er zijn dit jaar geen stoute kinderen&amp;quot; | VRT.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9730" cy="109918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sz w:val="22"/>
          <w:szCs w:val="22"/>
        </w:rPr>
        <w:t xml:space="preserve">Sinterklaas is weer in het land ! Hoera, weer tijd voor cadeautjes, chocolade, koekjes, snoepjes, en feest natuurlijk ! Maar zijn jullie wel braaf geweest dit jaar ? </w:t>
      </w:r>
    </w:p>
    <w:p w14:paraId="748F9485" w14:textId="489C7420" w:rsidR="00C93907" w:rsidRDefault="00C93907" w:rsidP="00C93907">
      <w:pPr>
        <w:pStyle w:val="x-scope"/>
        <w:spacing w:before="0" w:beforeAutospacing="0" w:after="0" w:afterAutospacing="0"/>
        <w:rPr>
          <w:rFonts w:ascii="Calibri" w:hAnsi="Calibri"/>
          <w:sz w:val="22"/>
          <w:szCs w:val="22"/>
        </w:rPr>
      </w:pPr>
      <w:r>
        <w:rPr>
          <w:rFonts w:ascii="Calibri" w:hAnsi="Calibri"/>
          <w:sz w:val="22"/>
          <w:szCs w:val="22"/>
        </w:rPr>
        <w:t>Zoals elk jaar komt de sint bij iedereen op bezoek, dus ook op Akabe ! Maak alvast jullie mooiste tekeningen, en oefen jullie leukste sint liedjes zodat we de sint met open armen kunnen ontvangen !</w:t>
      </w:r>
    </w:p>
    <w:p w14:paraId="4341B837" w14:textId="6DC1E234" w:rsidR="00C93907" w:rsidRDefault="00C93907" w:rsidP="00C93907">
      <w:pPr>
        <w:pStyle w:val="x-scope"/>
        <w:spacing w:before="0" w:beforeAutospacing="0" w:after="0" w:afterAutospacing="0"/>
        <w:rPr>
          <w:rFonts w:ascii="Calibri" w:hAnsi="Calibri"/>
          <w:sz w:val="22"/>
          <w:szCs w:val="22"/>
        </w:rPr>
      </w:pPr>
    </w:p>
    <w:p w14:paraId="4B44E03C" w14:textId="3C3F5F1C" w:rsidR="00C93907" w:rsidRDefault="00C93907" w:rsidP="00C93907">
      <w:pPr>
        <w:pStyle w:val="x-scope"/>
        <w:spacing w:before="0" w:beforeAutospacing="0" w:after="0" w:afterAutospacing="0"/>
        <w:rPr>
          <w:rFonts w:ascii="Calibri" w:hAnsi="Calibri"/>
          <w:sz w:val="22"/>
          <w:szCs w:val="22"/>
        </w:rPr>
      </w:pPr>
      <w:r>
        <w:rPr>
          <w:rFonts w:ascii="Calibri" w:hAnsi="Calibri"/>
          <w:sz w:val="22"/>
          <w:szCs w:val="22"/>
        </w:rPr>
        <w:t>Na de activiteit zijn jullie lieve ouders welkom om een babbeltje te slaan met de leiding!</w:t>
      </w:r>
      <w:r w:rsidRPr="00C93907">
        <w:rPr>
          <w:noProof/>
        </w:rPr>
        <w:t xml:space="preserve"> </w:t>
      </w:r>
    </w:p>
    <w:p w14:paraId="41B3AD6D" w14:textId="77777777" w:rsidR="004E1CDF" w:rsidRDefault="004E1CDF" w:rsidP="004E1CDF">
      <w:pPr>
        <w:rPr>
          <w:rFonts w:ascii="Kristen ITC" w:hAnsi="Kristen ITC"/>
          <w:color w:val="767171" w:themeColor="background2" w:themeShade="80"/>
          <w:sz w:val="32"/>
          <w:szCs w:val="32"/>
        </w:rPr>
      </w:pPr>
    </w:p>
    <w:p w14:paraId="2510F6AE" w14:textId="77777777" w:rsidR="004E1CDF" w:rsidRDefault="004E1CDF" w:rsidP="004E1CDF">
      <w:pPr>
        <w:rPr>
          <w:b/>
          <w:bCs/>
          <w:color w:val="00B050"/>
          <w:sz w:val="32"/>
          <w:szCs w:val="32"/>
        </w:rPr>
      </w:pPr>
      <w:r>
        <w:rPr>
          <w:b/>
          <w:bCs/>
          <w:sz w:val="28"/>
          <w:szCs w:val="28"/>
        </w:rPr>
        <w:t xml:space="preserve">Zondag 12 december 2021 –  </w:t>
      </w:r>
      <w:r>
        <w:rPr>
          <w:rFonts w:ascii="Bradley Hand ITC" w:eastAsia="FangSong" w:hAnsi="Bradley Hand ITC"/>
          <w:b/>
          <w:bCs/>
          <w:color w:val="00B050"/>
          <w:sz w:val="32"/>
          <w:szCs w:val="32"/>
        </w:rPr>
        <w:t>De dieren uit de dierentuin</w:t>
      </w:r>
      <w:r>
        <w:rPr>
          <w:b/>
          <w:bCs/>
          <w:color w:val="00B050"/>
          <w:sz w:val="32"/>
          <w:szCs w:val="32"/>
        </w:rPr>
        <w:t xml:space="preserve"> </w:t>
      </w:r>
    </w:p>
    <w:p w14:paraId="16D44103" w14:textId="15B4284B" w:rsidR="004E1CDF" w:rsidRPr="004E1CDF" w:rsidRDefault="004E1CDF" w:rsidP="004E1CDF">
      <w:r w:rsidRPr="004E1CDF">
        <w:rPr>
          <w:noProof/>
          <w:sz w:val="18"/>
          <w:szCs w:val="18"/>
        </w:rPr>
        <w:drawing>
          <wp:anchor distT="0" distB="0" distL="114300" distR="114300" simplePos="0" relativeHeight="251726848" behindDoc="0" locked="0" layoutInCell="1" allowOverlap="1" wp14:anchorId="65AE5846" wp14:editId="0CD30003">
            <wp:simplePos x="0" y="0"/>
            <wp:positionH relativeFrom="margin">
              <wp:align>left</wp:align>
            </wp:positionH>
            <wp:positionV relativeFrom="paragraph">
              <wp:posOffset>190500</wp:posOffset>
            </wp:positionV>
            <wp:extent cx="1633855" cy="1549400"/>
            <wp:effectExtent l="0" t="0" r="4445" b="0"/>
            <wp:wrapThrough wrapText="bothSides">
              <wp:wrapPolygon edited="0">
                <wp:start x="0" y="0"/>
                <wp:lineTo x="0" y="21246"/>
                <wp:lineTo x="21407" y="21246"/>
                <wp:lineTo x="21407" y="0"/>
                <wp:lineTo x="0" y="0"/>
              </wp:wrapPolygon>
            </wp:wrapThrough>
            <wp:docPr id="22" name="Afbeelding 22" descr="Illustratie Van Geïsoleerde Dieren Dierentuin Royalty Vrije Cliparts,  Vectoren, En Stock Illustratie. Image 5212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descr="Illustratie Van Geïsoleerde Dieren Dierentuin Royalty Vrije Cliparts,  Vectoren, En Stock Illustratie. Image 521298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3855" cy="1549400"/>
                    </a:xfrm>
                    <a:prstGeom prst="rect">
                      <a:avLst/>
                    </a:prstGeom>
                    <a:noFill/>
                  </pic:spPr>
                </pic:pic>
              </a:graphicData>
            </a:graphic>
            <wp14:sizeRelH relativeFrom="margin">
              <wp14:pctWidth>0</wp14:pctWidth>
            </wp14:sizeRelH>
            <wp14:sizeRelV relativeFrom="margin">
              <wp14:pctHeight>0</wp14:pctHeight>
            </wp14:sizeRelV>
          </wp:anchor>
        </w:drawing>
      </w:r>
      <w:r w:rsidRPr="004E1CDF">
        <w:t xml:space="preserve">Weet jij welke dieren er allemaal te vinden zijn in de dierentuin? Op deze beestige namiddag maken we kennis met een heleboel dieren. De giraf met zijn lange nek, de olifant met zijn dikke lange slurf, de krokodil met zijn grote bek… Misschien ga je wel naar huis als een gek, cool dier uit de dierentuin… je mama/papa zal je niet meer herkennen, ssssst </w:t>
      </w:r>
      <w:r w:rsidRPr="004E1CDF">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782FDE23" w14:textId="75611D2D" w:rsidR="004E1CDF" w:rsidRDefault="004E1CDF">
      <w:pPr>
        <w:rPr>
          <w:b/>
          <w:bCs/>
          <w:sz w:val="28"/>
          <w:szCs w:val="28"/>
        </w:rPr>
      </w:pPr>
    </w:p>
    <w:p w14:paraId="29A93A11" w14:textId="5C25553F" w:rsidR="00CA08D3" w:rsidRDefault="00CA08D3">
      <w:pPr>
        <w:rPr>
          <w:b/>
          <w:bCs/>
          <w:sz w:val="28"/>
          <w:szCs w:val="28"/>
        </w:rPr>
      </w:pPr>
    </w:p>
    <w:p w14:paraId="09A65599" w14:textId="77777777" w:rsidR="00CA08D3" w:rsidRDefault="00CA08D3">
      <w:pPr>
        <w:rPr>
          <w:b/>
          <w:bCs/>
          <w:sz w:val="28"/>
          <w:szCs w:val="28"/>
        </w:rPr>
      </w:pPr>
    </w:p>
    <w:p w14:paraId="49A94529" w14:textId="74E6A3B6" w:rsidR="00C93907" w:rsidRDefault="00C93907" w:rsidP="00C93907">
      <w:pPr>
        <w:rPr>
          <w:rFonts w:ascii="Kristen ITC" w:hAnsi="Kristen ITC"/>
          <w:color w:val="767171" w:themeColor="background2" w:themeShade="80"/>
          <w:sz w:val="32"/>
          <w:szCs w:val="32"/>
        </w:rPr>
      </w:pPr>
      <w:r>
        <w:rPr>
          <w:b/>
          <w:bCs/>
          <w:sz w:val="28"/>
          <w:szCs w:val="28"/>
        </w:rPr>
        <w:t>Zondag 19 december 2021 –</w:t>
      </w:r>
      <w:r>
        <w:rPr>
          <w:sz w:val="28"/>
          <w:szCs w:val="28"/>
        </w:rPr>
        <w:t xml:space="preserve">  </w:t>
      </w:r>
      <w:r>
        <w:rPr>
          <w:rFonts w:ascii="Kristen ITC" w:hAnsi="Kristen ITC"/>
          <w:color w:val="767171" w:themeColor="background2" w:themeShade="80"/>
          <w:sz w:val="32"/>
          <w:szCs w:val="32"/>
        </w:rPr>
        <w:t xml:space="preserve">Op ruimtereis  </w:t>
      </w:r>
    </w:p>
    <w:p w14:paraId="7DCF1CEB" w14:textId="33DDFA0C" w:rsidR="00C93907" w:rsidRDefault="00CA08D3" w:rsidP="00C93907">
      <w:pPr>
        <w:rPr>
          <w:rFonts w:ascii="Kristen ITC" w:hAnsi="Kristen ITC"/>
          <w:color w:val="767171" w:themeColor="background2" w:themeShade="80"/>
          <w:sz w:val="32"/>
          <w:szCs w:val="32"/>
        </w:rPr>
      </w:pPr>
      <w:r>
        <w:rPr>
          <w:noProof/>
        </w:rPr>
        <mc:AlternateContent>
          <mc:Choice Requires="wps">
            <w:drawing>
              <wp:anchor distT="0" distB="0" distL="114300" distR="114300" simplePos="0" relativeHeight="251745280" behindDoc="0" locked="0" layoutInCell="1" allowOverlap="1" wp14:anchorId="34EDC663" wp14:editId="4015945A">
                <wp:simplePos x="0" y="0"/>
                <wp:positionH relativeFrom="margin">
                  <wp:posOffset>322580</wp:posOffset>
                </wp:positionH>
                <wp:positionV relativeFrom="paragraph">
                  <wp:posOffset>31751</wp:posOffset>
                </wp:positionV>
                <wp:extent cx="3768090" cy="2030730"/>
                <wp:effectExtent l="19050" t="19050" r="80010" b="45720"/>
                <wp:wrapNone/>
                <wp:docPr id="44" name="Tekstballon: ovaal 44"/>
                <wp:cNvGraphicFramePr/>
                <a:graphic xmlns:a="http://schemas.openxmlformats.org/drawingml/2006/main">
                  <a:graphicData uri="http://schemas.microsoft.com/office/word/2010/wordprocessingShape">
                    <wps:wsp>
                      <wps:cNvSpPr/>
                      <wps:spPr>
                        <a:xfrm>
                          <a:off x="0" y="0"/>
                          <a:ext cx="3768090" cy="2030730"/>
                        </a:xfrm>
                        <a:prstGeom prst="wedgeEllipseCallout">
                          <a:avLst>
                            <a:gd name="adj1" fmla="val 51260"/>
                            <a:gd name="adj2" fmla="val 22728"/>
                          </a:avLst>
                        </a:prstGeom>
                        <a:noFill/>
                        <a:ln>
                          <a:solidFill>
                            <a:srgbClr val="F40C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93375" w14:textId="77777777" w:rsidR="00C93907" w:rsidRPr="00CA08D3" w:rsidRDefault="00C93907" w:rsidP="00C93907">
                            <w:pPr>
                              <w:jc w:val="center"/>
                              <w:rPr>
                                <w:color w:val="000000" w:themeColor="text1"/>
                              </w:rPr>
                            </w:pPr>
                            <w:r w:rsidRPr="00CA08D3">
                              <w:rPr>
                                <w:color w:val="000000" w:themeColor="text1"/>
                              </w:rPr>
                              <w:t>Hallo!</w:t>
                            </w:r>
                            <w:r w:rsidRPr="00CA08D3">
                              <w:rPr>
                                <w:color w:val="000000" w:themeColor="text1"/>
                              </w:rPr>
                              <w:br/>
                              <w:t xml:space="preserve">Ik ben Rik de Ruimteman. </w:t>
                            </w:r>
                            <w:r w:rsidRPr="00CA08D3">
                              <w:rPr>
                                <w:color w:val="000000" w:themeColor="text1"/>
                              </w:rPr>
                              <w:br/>
                              <w:t xml:space="preserve">Ik heb jullie hulp nodig! </w:t>
                            </w:r>
                            <w:r w:rsidRPr="00CA08D3">
                              <w:rPr>
                                <w:color w:val="000000" w:themeColor="text1"/>
                              </w:rPr>
                              <w:br/>
                              <w:t xml:space="preserve">Er is iets vreselijks gebeurd in de ruimte. Alien Sam en Samir zijn hun ufo kwijt. Ga je met mij mee op avontuur en helpen we samen alien Sam en Samir?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DC66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44" o:spid="_x0000_s1026" type="#_x0000_t63" style="position:absolute;margin-left:25.4pt;margin-top:2.5pt;width:296.7pt;height:159.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" adj="21872,15709" filled="f" strokecolor="#f40c2d" strokeweight="1pt">
                <v:textbox>
                  <w:txbxContent>
                    <w:p w14:paraId="27C93375" w14:textId="77777777" w:rsidR="00C93907" w:rsidRPr="00CA08D3" w:rsidRDefault="00C93907" w:rsidP="00C93907">
                      <w:pPr>
                        <w:jc w:val="center"/>
                        <w:rPr>
                          <w:color w:val="000000" w:themeColor="text1"/>
                        </w:rPr>
                      </w:pPr>
                      <w:r w:rsidRPr="00CA08D3">
                        <w:rPr>
                          <w:color w:val="000000" w:themeColor="text1"/>
                        </w:rPr>
                        <w:t>Hallo!</w:t>
                      </w:r>
                      <w:r w:rsidRPr="00CA08D3">
                        <w:rPr>
                          <w:color w:val="000000" w:themeColor="text1"/>
                        </w:rPr>
                        <w:br/>
                        <w:t xml:space="preserve">Ik ben Rik de Ruimteman. </w:t>
                      </w:r>
                      <w:r w:rsidRPr="00CA08D3">
                        <w:rPr>
                          <w:color w:val="000000" w:themeColor="text1"/>
                        </w:rPr>
                        <w:br/>
                        <w:t xml:space="preserve">Ik heb jullie hulp nodig! </w:t>
                      </w:r>
                      <w:r w:rsidRPr="00CA08D3">
                        <w:rPr>
                          <w:color w:val="000000" w:themeColor="text1"/>
                        </w:rPr>
                        <w:br/>
                        <w:t xml:space="preserve">Er is iets vreselijks gebeurd in de ruimte. Alien Sam en Samir zijn hun ufo kwijt. Ga je met mij mee op avontuur en helpen we samen alien Sam en Samir? </w:t>
                      </w:r>
                    </w:p>
                  </w:txbxContent>
                </v:textbox>
                <w10:wrap anchorx="margin"/>
              </v:shape>
            </w:pict>
          </mc:Fallback>
        </mc:AlternateContent>
      </w:r>
    </w:p>
    <w:p w14:paraId="0D955A36" w14:textId="65CE73C7" w:rsidR="00C93907" w:rsidRDefault="00CA08D3" w:rsidP="00C93907">
      <w:pPr>
        <w:rPr>
          <w:rFonts w:ascii="Kristen ITC" w:hAnsi="Kristen ITC"/>
          <w:color w:val="767171" w:themeColor="background2" w:themeShade="80"/>
          <w:sz w:val="32"/>
          <w:szCs w:val="32"/>
        </w:rPr>
      </w:pPr>
      <w:r>
        <w:rPr>
          <w:noProof/>
        </w:rPr>
        <w:drawing>
          <wp:anchor distT="0" distB="0" distL="114300" distR="114300" simplePos="0" relativeHeight="251744256" behindDoc="0" locked="0" layoutInCell="1" allowOverlap="1" wp14:anchorId="5A061B87" wp14:editId="4F10C00D">
            <wp:simplePos x="0" y="0"/>
            <wp:positionH relativeFrom="margin">
              <wp:posOffset>4248150</wp:posOffset>
            </wp:positionH>
            <wp:positionV relativeFrom="paragraph">
              <wp:posOffset>136525</wp:posOffset>
            </wp:positionV>
            <wp:extent cx="1785620" cy="1770380"/>
            <wp:effectExtent l="0" t="0" r="5080" b="1270"/>
            <wp:wrapNone/>
            <wp:docPr id="45" name="Afbeelding 45" descr="Astronaut Cartoon: afbeeldingen, stockfoto&amp;#39;s en vectore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Astronaut Cartoon: afbeeldingen, stockfoto&amp;#39;s en vectoren | Shutterstock"/>
                    <pic:cNvPicPr>
                      <a:picLocks noChangeAspect="1" noChangeArrowheads="1"/>
                    </pic:cNvPicPr>
                  </pic:nvPicPr>
                  <pic:blipFill>
                    <a:blip r:embed="rId15">
                      <a:extLst>
                        <a:ext uri="{28A0092B-C50C-407E-A947-70E740481C1C}">
                          <a14:useLocalDpi xmlns:a14="http://schemas.microsoft.com/office/drawing/2010/main" val="0"/>
                        </a:ext>
                      </a:extLst>
                    </a:blip>
                    <a:srcRect b="7973"/>
                    <a:stretch>
                      <a:fillRect/>
                    </a:stretch>
                  </pic:blipFill>
                  <pic:spPr bwMode="auto">
                    <a:xfrm>
                      <a:off x="0" y="0"/>
                      <a:ext cx="1785620" cy="1770380"/>
                    </a:xfrm>
                    <a:prstGeom prst="rect">
                      <a:avLst/>
                    </a:prstGeom>
                    <a:noFill/>
                  </pic:spPr>
                </pic:pic>
              </a:graphicData>
            </a:graphic>
            <wp14:sizeRelH relativeFrom="page">
              <wp14:pctWidth>0</wp14:pctWidth>
            </wp14:sizeRelH>
            <wp14:sizeRelV relativeFrom="page">
              <wp14:pctHeight>0</wp14:pctHeight>
            </wp14:sizeRelV>
          </wp:anchor>
        </w:drawing>
      </w:r>
      <w:r w:rsidR="00C93907">
        <w:rPr>
          <w:noProof/>
        </w:rPr>
        <w:drawing>
          <wp:anchor distT="0" distB="0" distL="114300" distR="114300" simplePos="0" relativeHeight="251746304" behindDoc="1" locked="0" layoutInCell="1" allowOverlap="1" wp14:anchorId="62272F9F" wp14:editId="4F55D473">
            <wp:simplePos x="0" y="0"/>
            <wp:positionH relativeFrom="column">
              <wp:posOffset>848360</wp:posOffset>
            </wp:positionH>
            <wp:positionV relativeFrom="paragraph">
              <wp:posOffset>3810</wp:posOffset>
            </wp:positionV>
            <wp:extent cx="485140" cy="485140"/>
            <wp:effectExtent l="0" t="0" r="0" b="0"/>
            <wp:wrapNone/>
            <wp:docPr id="46" name="Afbeelding 4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De bronafbeelding bekij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pic:spPr>
                </pic:pic>
              </a:graphicData>
            </a:graphic>
            <wp14:sizeRelH relativeFrom="margin">
              <wp14:pctWidth>0</wp14:pctWidth>
            </wp14:sizeRelH>
            <wp14:sizeRelV relativeFrom="margin">
              <wp14:pctHeight>0</wp14:pctHeight>
            </wp14:sizeRelV>
          </wp:anchor>
        </w:drawing>
      </w:r>
    </w:p>
    <w:p w14:paraId="204A35FE" w14:textId="77777777" w:rsidR="00C93907" w:rsidRDefault="00C93907" w:rsidP="00C93907">
      <w:pPr>
        <w:rPr>
          <w:rFonts w:ascii="Kristen ITC" w:hAnsi="Kristen ITC"/>
          <w:color w:val="767171" w:themeColor="background2" w:themeShade="80"/>
          <w:sz w:val="32"/>
          <w:szCs w:val="32"/>
        </w:rPr>
      </w:pPr>
    </w:p>
    <w:p w14:paraId="11DE67FA" w14:textId="6E9E488C" w:rsidR="00476D7E" w:rsidRDefault="00476D7E" w:rsidP="00476D7E">
      <w:pPr>
        <w:rPr>
          <w:b/>
          <w:bCs/>
          <w:sz w:val="24"/>
          <w:szCs w:val="24"/>
          <w:u w:val="single"/>
        </w:rPr>
      </w:pPr>
    </w:p>
    <w:p w14:paraId="495218A5" w14:textId="3C3C75D4" w:rsidR="00C93907" w:rsidRDefault="00C93907" w:rsidP="00476D7E">
      <w:pPr>
        <w:rPr>
          <w:b/>
          <w:bCs/>
          <w:sz w:val="24"/>
          <w:szCs w:val="24"/>
          <w:u w:val="single"/>
        </w:rPr>
      </w:pPr>
    </w:p>
    <w:p w14:paraId="76812C5D" w14:textId="77777777" w:rsidR="00CA08D3" w:rsidRDefault="00CA08D3" w:rsidP="00476D7E">
      <w:pPr>
        <w:rPr>
          <w:b/>
          <w:bCs/>
          <w:sz w:val="24"/>
          <w:szCs w:val="24"/>
          <w:u w:val="single"/>
        </w:rPr>
      </w:pPr>
    </w:p>
    <w:p w14:paraId="1C479141" w14:textId="77777777" w:rsidR="009B5EEE" w:rsidRDefault="009B5EEE" w:rsidP="009B5EEE"/>
    <w:tbl>
      <w:tblPr>
        <w:tblW w:w="5400" w:type="dxa"/>
        <w:tblCellMar>
          <w:top w:w="12" w:type="dxa"/>
          <w:left w:w="12" w:type="dxa"/>
          <w:bottom w:w="12" w:type="dxa"/>
          <w:right w:w="12" w:type="dxa"/>
        </w:tblCellMar>
        <w:tblLook w:val="04A0" w:firstRow="1" w:lastRow="0" w:firstColumn="1" w:lastColumn="0" w:noHBand="0" w:noVBand="1"/>
      </w:tblPr>
      <w:tblGrid>
        <w:gridCol w:w="1807"/>
        <w:gridCol w:w="3593"/>
      </w:tblGrid>
      <w:tr w:rsidR="004E1CDF" w:rsidRPr="004E1CDF" w14:paraId="7A95A364" w14:textId="77777777" w:rsidTr="004E1CDF">
        <w:tc>
          <w:tcPr>
            <w:tcW w:w="0" w:type="auto"/>
            <w:vAlign w:val="center"/>
            <w:hideMark/>
          </w:tcPr>
          <w:p w14:paraId="02FB537F" w14:textId="77777777" w:rsidR="004E1CDF" w:rsidRPr="004E1CDF" w:rsidRDefault="004E1CDF" w:rsidP="004E1CDF">
            <w:pPr>
              <w:spacing w:after="0" w:line="240" w:lineRule="auto"/>
              <w:rPr>
                <w:rFonts w:ascii="Open Sans" w:eastAsia="Times New Roman" w:hAnsi="Open Sans" w:cs="Open Sans"/>
                <w:b/>
                <w:bCs/>
                <w:color w:val="030202"/>
                <w:sz w:val="18"/>
                <w:szCs w:val="18"/>
                <w:lang w:eastAsia="nl-BE"/>
              </w:rPr>
            </w:pPr>
            <w:r w:rsidRPr="004E1CDF">
              <w:rPr>
                <w:rFonts w:ascii="Open Sans" w:eastAsia="Times New Roman" w:hAnsi="Open Sans" w:cs="Open Sans"/>
                <w:b/>
                <w:bCs/>
                <w:color w:val="030202"/>
                <w:sz w:val="18"/>
                <w:szCs w:val="18"/>
                <w:lang w:eastAsia="nl-BE"/>
              </w:rPr>
              <w:t>Jinse</w:t>
            </w:r>
          </w:p>
        </w:tc>
        <w:tc>
          <w:tcPr>
            <w:tcW w:w="0" w:type="auto"/>
            <w:vAlign w:val="center"/>
            <w:hideMark/>
          </w:tcPr>
          <w:p w14:paraId="7EBED8F1" w14:textId="77777777" w:rsidR="004E1CDF" w:rsidRPr="004E1CDF" w:rsidRDefault="004E1CDF" w:rsidP="004E1CDF">
            <w:pPr>
              <w:spacing w:after="0" w:line="240" w:lineRule="auto"/>
              <w:rPr>
                <w:rFonts w:ascii="Open Sans" w:eastAsia="Times New Roman" w:hAnsi="Open Sans" w:cs="Open Sans"/>
                <w:color w:val="030202"/>
                <w:sz w:val="18"/>
                <w:szCs w:val="18"/>
                <w:lang w:eastAsia="nl-BE"/>
              </w:rPr>
            </w:pPr>
            <w:r w:rsidRPr="004E1CDF">
              <w:rPr>
                <w:rFonts w:ascii="Open Sans" w:eastAsia="Times New Roman" w:hAnsi="Open Sans" w:cs="Open Sans"/>
                <w:color w:val="030202"/>
                <w:sz w:val="18"/>
                <w:szCs w:val="18"/>
                <w:lang w:eastAsia="nl-BE"/>
              </w:rPr>
              <w:t>04 83 48 04 04</w:t>
            </w:r>
          </w:p>
        </w:tc>
      </w:tr>
      <w:tr w:rsidR="004E1CDF" w:rsidRPr="004E1CDF" w14:paraId="28DFD194" w14:textId="77777777" w:rsidTr="004E1CDF">
        <w:tc>
          <w:tcPr>
            <w:tcW w:w="0" w:type="auto"/>
            <w:vAlign w:val="center"/>
            <w:hideMark/>
          </w:tcPr>
          <w:p w14:paraId="59AA1E40" w14:textId="77777777" w:rsidR="004E1CDF" w:rsidRPr="004E1CDF" w:rsidRDefault="004E1CDF" w:rsidP="004E1CDF">
            <w:pPr>
              <w:spacing w:after="0" w:line="240" w:lineRule="auto"/>
              <w:rPr>
                <w:rFonts w:ascii="Open Sans" w:eastAsia="Times New Roman" w:hAnsi="Open Sans" w:cs="Open Sans"/>
                <w:b/>
                <w:bCs/>
                <w:color w:val="030202"/>
                <w:sz w:val="18"/>
                <w:szCs w:val="18"/>
                <w:lang w:eastAsia="nl-BE"/>
              </w:rPr>
            </w:pPr>
            <w:r w:rsidRPr="004E1CDF">
              <w:rPr>
                <w:rFonts w:ascii="Open Sans" w:eastAsia="Times New Roman" w:hAnsi="Open Sans" w:cs="Open Sans"/>
                <w:b/>
                <w:bCs/>
                <w:color w:val="030202"/>
                <w:sz w:val="18"/>
                <w:szCs w:val="18"/>
                <w:lang w:eastAsia="nl-BE"/>
              </w:rPr>
              <w:t>Cathy </w:t>
            </w:r>
          </w:p>
        </w:tc>
        <w:tc>
          <w:tcPr>
            <w:tcW w:w="0" w:type="auto"/>
            <w:vAlign w:val="center"/>
            <w:hideMark/>
          </w:tcPr>
          <w:p w14:paraId="6E575EE1" w14:textId="77777777" w:rsidR="004E1CDF" w:rsidRPr="004E1CDF" w:rsidRDefault="004E1CDF" w:rsidP="004E1CDF">
            <w:pPr>
              <w:spacing w:after="0" w:line="240" w:lineRule="auto"/>
              <w:rPr>
                <w:rFonts w:ascii="Open Sans" w:eastAsia="Times New Roman" w:hAnsi="Open Sans" w:cs="Open Sans"/>
                <w:color w:val="030202"/>
                <w:sz w:val="18"/>
                <w:szCs w:val="18"/>
                <w:lang w:eastAsia="nl-BE"/>
              </w:rPr>
            </w:pPr>
            <w:r w:rsidRPr="004E1CDF">
              <w:rPr>
                <w:rFonts w:ascii="Open Sans" w:eastAsia="Times New Roman" w:hAnsi="Open Sans" w:cs="Open Sans"/>
                <w:color w:val="030202"/>
                <w:sz w:val="18"/>
                <w:szCs w:val="18"/>
                <w:lang w:eastAsia="nl-BE"/>
              </w:rPr>
              <w:t>04 89 85 49 50</w:t>
            </w:r>
          </w:p>
        </w:tc>
      </w:tr>
      <w:tr w:rsidR="004E1CDF" w:rsidRPr="004E1CDF" w14:paraId="7DF0FBA1" w14:textId="77777777" w:rsidTr="004E1CDF">
        <w:tc>
          <w:tcPr>
            <w:tcW w:w="0" w:type="auto"/>
            <w:vAlign w:val="center"/>
            <w:hideMark/>
          </w:tcPr>
          <w:p w14:paraId="2D77EDB6" w14:textId="77777777" w:rsidR="004E1CDF" w:rsidRPr="004E1CDF" w:rsidRDefault="004E1CDF" w:rsidP="004E1CDF">
            <w:pPr>
              <w:spacing w:after="0" w:line="240" w:lineRule="auto"/>
              <w:rPr>
                <w:rFonts w:ascii="Open Sans" w:eastAsia="Times New Roman" w:hAnsi="Open Sans" w:cs="Open Sans"/>
                <w:b/>
                <w:bCs/>
                <w:color w:val="030202"/>
                <w:sz w:val="18"/>
                <w:szCs w:val="18"/>
                <w:lang w:eastAsia="nl-BE"/>
              </w:rPr>
            </w:pPr>
            <w:r w:rsidRPr="004E1CDF">
              <w:rPr>
                <w:rFonts w:ascii="Open Sans" w:eastAsia="Times New Roman" w:hAnsi="Open Sans" w:cs="Open Sans"/>
                <w:b/>
                <w:bCs/>
                <w:color w:val="030202"/>
                <w:sz w:val="18"/>
                <w:szCs w:val="18"/>
                <w:lang w:eastAsia="nl-BE"/>
              </w:rPr>
              <w:t>Marie</w:t>
            </w:r>
          </w:p>
        </w:tc>
        <w:tc>
          <w:tcPr>
            <w:tcW w:w="0" w:type="auto"/>
            <w:vAlign w:val="center"/>
            <w:hideMark/>
          </w:tcPr>
          <w:p w14:paraId="6CE73BE0" w14:textId="77777777" w:rsidR="004E1CDF" w:rsidRPr="004E1CDF" w:rsidRDefault="004E1CDF" w:rsidP="004E1CDF">
            <w:pPr>
              <w:spacing w:after="0" w:line="240" w:lineRule="auto"/>
              <w:rPr>
                <w:rFonts w:ascii="Open Sans" w:eastAsia="Times New Roman" w:hAnsi="Open Sans" w:cs="Open Sans"/>
                <w:color w:val="030202"/>
                <w:sz w:val="18"/>
                <w:szCs w:val="18"/>
                <w:lang w:eastAsia="nl-BE"/>
              </w:rPr>
            </w:pPr>
            <w:r w:rsidRPr="004E1CDF">
              <w:rPr>
                <w:rFonts w:ascii="Open Sans" w:eastAsia="Times New Roman" w:hAnsi="Open Sans" w:cs="Open Sans"/>
                <w:color w:val="030202"/>
                <w:sz w:val="18"/>
                <w:szCs w:val="18"/>
                <w:lang w:eastAsia="nl-BE"/>
              </w:rPr>
              <w:t>04 99 63 50 90</w:t>
            </w:r>
          </w:p>
        </w:tc>
      </w:tr>
      <w:tr w:rsidR="004E1CDF" w:rsidRPr="004E1CDF" w14:paraId="12EE7ADF" w14:textId="77777777" w:rsidTr="004E1CDF">
        <w:tc>
          <w:tcPr>
            <w:tcW w:w="0" w:type="auto"/>
            <w:vAlign w:val="center"/>
            <w:hideMark/>
          </w:tcPr>
          <w:p w14:paraId="20F2480D" w14:textId="77777777" w:rsidR="004E1CDF" w:rsidRPr="004E1CDF" w:rsidRDefault="004E1CDF" w:rsidP="004E1CDF">
            <w:pPr>
              <w:spacing w:after="0" w:line="240" w:lineRule="auto"/>
              <w:rPr>
                <w:rFonts w:ascii="Open Sans" w:eastAsia="Times New Roman" w:hAnsi="Open Sans" w:cs="Open Sans"/>
                <w:b/>
                <w:bCs/>
                <w:color w:val="030202"/>
                <w:sz w:val="18"/>
                <w:szCs w:val="18"/>
                <w:lang w:eastAsia="nl-BE"/>
              </w:rPr>
            </w:pPr>
            <w:r w:rsidRPr="004E1CDF">
              <w:rPr>
                <w:rFonts w:ascii="Open Sans" w:eastAsia="Times New Roman" w:hAnsi="Open Sans" w:cs="Open Sans"/>
                <w:b/>
                <w:bCs/>
                <w:color w:val="030202"/>
                <w:sz w:val="18"/>
                <w:szCs w:val="18"/>
                <w:lang w:eastAsia="nl-BE"/>
              </w:rPr>
              <w:t>Sara</w:t>
            </w:r>
          </w:p>
        </w:tc>
        <w:tc>
          <w:tcPr>
            <w:tcW w:w="0" w:type="auto"/>
            <w:vAlign w:val="center"/>
            <w:hideMark/>
          </w:tcPr>
          <w:p w14:paraId="09C2D83E" w14:textId="77777777" w:rsidR="004E1CDF" w:rsidRPr="004E1CDF" w:rsidRDefault="004E1CDF" w:rsidP="004E1CDF">
            <w:pPr>
              <w:spacing w:after="0" w:line="240" w:lineRule="auto"/>
              <w:rPr>
                <w:rFonts w:ascii="Open Sans" w:eastAsia="Times New Roman" w:hAnsi="Open Sans" w:cs="Open Sans"/>
                <w:color w:val="030202"/>
                <w:sz w:val="18"/>
                <w:szCs w:val="18"/>
                <w:lang w:eastAsia="nl-BE"/>
              </w:rPr>
            </w:pPr>
            <w:r w:rsidRPr="004E1CDF">
              <w:rPr>
                <w:rFonts w:ascii="Open Sans" w:eastAsia="Times New Roman" w:hAnsi="Open Sans" w:cs="Open Sans"/>
                <w:color w:val="030202"/>
                <w:sz w:val="18"/>
                <w:szCs w:val="18"/>
                <w:lang w:eastAsia="nl-BE"/>
              </w:rPr>
              <w:t>04 71 08 99 36</w:t>
            </w:r>
          </w:p>
        </w:tc>
      </w:tr>
      <w:tr w:rsidR="004E1CDF" w:rsidRPr="004E1CDF" w14:paraId="1965E6C8" w14:textId="77777777" w:rsidTr="004E1CDF">
        <w:tc>
          <w:tcPr>
            <w:tcW w:w="0" w:type="auto"/>
            <w:vAlign w:val="center"/>
            <w:hideMark/>
          </w:tcPr>
          <w:p w14:paraId="61EC8744" w14:textId="77777777" w:rsidR="004E1CDF" w:rsidRPr="004E1CDF" w:rsidRDefault="004E1CDF" w:rsidP="004E1CDF">
            <w:pPr>
              <w:spacing w:after="0" w:line="240" w:lineRule="auto"/>
              <w:rPr>
                <w:rFonts w:ascii="Open Sans" w:eastAsia="Times New Roman" w:hAnsi="Open Sans" w:cs="Open Sans"/>
                <w:b/>
                <w:bCs/>
                <w:color w:val="030202"/>
                <w:sz w:val="18"/>
                <w:szCs w:val="18"/>
                <w:lang w:eastAsia="nl-BE"/>
              </w:rPr>
            </w:pPr>
            <w:r w:rsidRPr="004E1CDF">
              <w:rPr>
                <w:rFonts w:ascii="Open Sans" w:eastAsia="Times New Roman" w:hAnsi="Open Sans" w:cs="Open Sans"/>
                <w:b/>
                <w:bCs/>
                <w:color w:val="030202"/>
                <w:sz w:val="18"/>
                <w:szCs w:val="18"/>
                <w:lang w:eastAsia="nl-BE"/>
              </w:rPr>
              <w:t>Femke</w:t>
            </w:r>
          </w:p>
        </w:tc>
        <w:tc>
          <w:tcPr>
            <w:tcW w:w="0" w:type="auto"/>
            <w:vAlign w:val="center"/>
            <w:hideMark/>
          </w:tcPr>
          <w:p w14:paraId="4A0E15C4" w14:textId="77777777" w:rsidR="004E1CDF" w:rsidRPr="004E1CDF" w:rsidRDefault="004E1CDF" w:rsidP="004E1CDF">
            <w:pPr>
              <w:spacing w:after="0" w:line="240" w:lineRule="auto"/>
              <w:rPr>
                <w:rFonts w:ascii="Open Sans" w:eastAsia="Times New Roman" w:hAnsi="Open Sans" w:cs="Open Sans"/>
                <w:color w:val="030202"/>
                <w:sz w:val="18"/>
                <w:szCs w:val="18"/>
                <w:lang w:eastAsia="nl-BE"/>
              </w:rPr>
            </w:pPr>
            <w:r w:rsidRPr="004E1CDF">
              <w:rPr>
                <w:rFonts w:ascii="Open Sans" w:eastAsia="Times New Roman" w:hAnsi="Open Sans" w:cs="Open Sans"/>
                <w:color w:val="030202"/>
                <w:sz w:val="18"/>
                <w:szCs w:val="18"/>
                <w:lang w:eastAsia="nl-BE"/>
              </w:rPr>
              <w:t>04 79 62 35 47</w:t>
            </w:r>
          </w:p>
        </w:tc>
      </w:tr>
    </w:tbl>
    <w:p w14:paraId="009C1D45" w14:textId="77777777" w:rsidR="009B5EEE" w:rsidRDefault="009B5EEE">
      <w:r>
        <w:br w:type="page"/>
      </w:r>
    </w:p>
    <w:p w14:paraId="001B8B74" w14:textId="77777777" w:rsidR="009B5EEE" w:rsidRDefault="009B5EEE" w:rsidP="009B5EEE">
      <w:pPr>
        <w:pStyle w:val="Kop2"/>
      </w:pPr>
      <w:r>
        <w:lastRenderedPageBreak/>
        <w:t>Dikke vrienden zij aan zij, de jonggivers dat zijn wij!</w:t>
      </w:r>
    </w:p>
    <w:p w14:paraId="7B81E8D5" w14:textId="1FFD34A7" w:rsidR="00FB3313" w:rsidRDefault="00FB3313" w:rsidP="00FB3313">
      <w:pPr>
        <w:pStyle w:val="x-scope"/>
        <w:spacing w:before="0" w:beforeAutospacing="0" w:after="0" w:afterAutospacing="0"/>
        <w:rPr>
          <w:rFonts w:ascii="Calibri" w:hAnsi="Calibri"/>
          <w:sz w:val="22"/>
          <w:szCs w:val="22"/>
        </w:rPr>
      </w:pPr>
      <w:r>
        <w:rPr>
          <w:noProof/>
        </w:rPr>
        <w:drawing>
          <wp:anchor distT="0" distB="0" distL="114300" distR="114300" simplePos="0" relativeHeight="251729920" behindDoc="0" locked="0" layoutInCell="1" allowOverlap="1" wp14:anchorId="2F5E736C" wp14:editId="6176A74E">
            <wp:simplePos x="0" y="0"/>
            <wp:positionH relativeFrom="column">
              <wp:posOffset>13970</wp:posOffset>
            </wp:positionH>
            <wp:positionV relativeFrom="paragraph">
              <wp:posOffset>48895</wp:posOffset>
            </wp:positionV>
            <wp:extent cx="927735" cy="1118870"/>
            <wp:effectExtent l="0" t="0" r="5715" b="5080"/>
            <wp:wrapSquare wrapText="bothSides"/>
            <wp:docPr id="43" name="Afbeelding 43" descr="Kan een afbeelding zijn van één of meer mense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Kan een afbeelding zijn van één of meer mensen en buitenshuis"/>
                    <pic:cNvPicPr>
                      <a:picLocks noChangeAspect="1" noChangeArrowheads="1"/>
                    </pic:cNvPicPr>
                  </pic:nvPicPr>
                  <pic:blipFill>
                    <a:blip r:embed="rId17">
                      <a:extLst>
                        <a:ext uri="{28A0092B-C50C-407E-A947-70E740481C1C}">
                          <a14:useLocalDpi xmlns:a14="http://schemas.microsoft.com/office/drawing/2010/main" val="0"/>
                        </a:ext>
                      </a:extLst>
                    </a:blip>
                    <a:srcRect l="11888" t="10503" r="17628" b="25484"/>
                    <a:stretch>
                      <a:fillRect/>
                    </a:stretch>
                  </pic:blipFill>
                  <pic:spPr bwMode="auto">
                    <a:xfrm>
                      <a:off x="0" y="0"/>
                      <a:ext cx="927735" cy="111887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sz w:val="22"/>
          <w:szCs w:val="22"/>
        </w:rPr>
        <w:t xml:space="preserve"> </w:t>
      </w:r>
    </w:p>
    <w:p w14:paraId="41CE4052"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 xml:space="preserve">Het nieuwe scoutsjaar is alweer goed gestart! We hebben al enkele leuke vergaderingen achter de rug, wat vliegt de tijd! Benieuwd wat we nog allemaal in petto hebben? Hieronder al een kleine sneakpeak voor de volgende activiteiten! </w:t>
      </w:r>
      <w:r>
        <w:rPr>
          <w:rFonts w:ascii="Calibri" w:hAnsi="Calibri"/>
          <w:sz w:val="20"/>
          <w:szCs w:val="20"/>
        </w:rPr>
        <w:sym w:font="Wingdings" w:char="F04A"/>
      </w:r>
    </w:p>
    <w:p w14:paraId="208656E4"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 xml:space="preserve">Nog even een reminder dat de jonggivergaderingen van </w:t>
      </w:r>
      <w:r>
        <w:rPr>
          <w:rFonts w:ascii="Calibri" w:hAnsi="Calibri"/>
          <w:b/>
          <w:bCs/>
          <w:sz w:val="22"/>
          <w:szCs w:val="22"/>
          <w:u w:val="single"/>
        </w:rPr>
        <w:t>14u tot 17u</w:t>
      </w:r>
      <w:r>
        <w:rPr>
          <w:rFonts w:ascii="Calibri" w:hAnsi="Calibri"/>
          <w:sz w:val="22"/>
          <w:szCs w:val="22"/>
        </w:rPr>
        <w:t xml:space="preserve"> zijn.</w:t>
      </w:r>
    </w:p>
    <w:p w14:paraId="5CC03F25" w14:textId="77777777" w:rsidR="00FB3313" w:rsidRDefault="00FB3313" w:rsidP="00FB3313">
      <w:pPr>
        <w:pStyle w:val="x-scope"/>
        <w:spacing w:before="0" w:beforeAutospacing="0" w:after="0" w:afterAutospacing="0"/>
        <w:rPr>
          <w:rFonts w:ascii="Calibri" w:hAnsi="Calibri"/>
          <w:sz w:val="22"/>
          <w:szCs w:val="22"/>
        </w:rPr>
      </w:pPr>
    </w:p>
    <w:p w14:paraId="564351DF" w14:textId="77777777" w:rsidR="00FB3313" w:rsidRDefault="00FB3313" w:rsidP="00FB3313">
      <w:pPr>
        <w:pStyle w:val="x-scope"/>
        <w:spacing w:before="0" w:beforeAutospacing="0" w:after="0" w:afterAutospacing="0"/>
        <w:rPr>
          <w:rFonts w:ascii="Calibri" w:hAnsi="Calibri"/>
          <w:sz w:val="22"/>
          <w:szCs w:val="22"/>
        </w:rPr>
      </w:pPr>
    </w:p>
    <w:p w14:paraId="6FA8B346" w14:textId="6BC727E4" w:rsidR="00FB3313" w:rsidRDefault="00FB3313" w:rsidP="00FB3313">
      <w:pPr>
        <w:pStyle w:val="x-scope"/>
        <w:spacing w:before="0" w:beforeAutospacing="0" w:after="0" w:afterAutospacing="0"/>
        <w:rPr>
          <w:rFonts w:ascii="Calibri" w:hAnsi="Calibri"/>
          <w:sz w:val="22"/>
          <w:szCs w:val="22"/>
        </w:rPr>
      </w:pPr>
      <w:r>
        <w:rPr>
          <w:noProof/>
        </w:rPr>
        <w:drawing>
          <wp:anchor distT="0" distB="0" distL="114300" distR="114300" simplePos="0" relativeHeight="251731968" behindDoc="0" locked="0" layoutInCell="1" allowOverlap="1" wp14:anchorId="557ED578" wp14:editId="34EFBA34">
            <wp:simplePos x="0" y="0"/>
            <wp:positionH relativeFrom="column">
              <wp:posOffset>5304155</wp:posOffset>
            </wp:positionH>
            <wp:positionV relativeFrom="paragraph">
              <wp:posOffset>142240</wp:posOffset>
            </wp:positionV>
            <wp:extent cx="798195" cy="937260"/>
            <wp:effectExtent l="0" t="0" r="1905" b="0"/>
            <wp:wrapSquare wrapText="bothSides"/>
            <wp:docPr id="42" name="Afbeelding 42" descr="kleine soldaat cartoon 1943151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kleine soldaat cartoon 1943151 - Download Free Vectors, Vector Bestanden,  Ontwerpen Templa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195" cy="937260"/>
                    </a:xfrm>
                    <a:prstGeom prst="rect">
                      <a:avLst/>
                    </a:prstGeom>
                    <a:noFill/>
                  </pic:spPr>
                </pic:pic>
              </a:graphicData>
            </a:graphic>
            <wp14:sizeRelH relativeFrom="margin">
              <wp14:pctWidth>0</wp14:pctWidth>
            </wp14:sizeRelH>
            <wp14:sizeRelV relativeFrom="margin">
              <wp14:pctHeight>0</wp14:pctHeight>
            </wp14:sizeRelV>
          </wp:anchor>
        </w:drawing>
      </w:r>
    </w:p>
    <w:p w14:paraId="35F26769" w14:textId="77777777" w:rsidR="00FB3313" w:rsidRDefault="00FB3313" w:rsidP="00FB3313">
      <w:pPr>
        <w:pStyle w:val="qowt-stl-kop3"/>
        <w:spacing w:before="0" w:beforeAutospacing="0" w:after="0" w:afterAutospacing="0"/>
        <w:rPr>
          <w:rFonts w:ascii="Calibri" w:hAnsi="Calibri"/>
          <w:b/>
          <w:bCs/>
          <w:u w:val="single"/>
        </w:rPr>
      </w:pPr>
      <w:r>
        <w:rPr>
          <w:rFonts w:ascii="Calibri" w:hAnsi="Calibri"/>
          <w:b/>
          <w:bCs/>
          <w:u w:val="single"/>
        </w:rPr>
        <w:t>Zondag 7 november 2021: Legervergadering</w:t>
      </w:r>
    </w:p>
    <w:p w14:paraId="2F75FF09" w14:textId="77777777" w:rsidR="00FB3313" w:rsidRPr="00FB3313" w:rsidRDefault="00FB3313" w:rsidP="00FB3313">
      <w:pPr>
        <w:pStyle w:val="x-scope"/>
        <w:spacing w:before="0" w:beforeAutospacing="0" w:after="0" w:afterAutospacing="0"/>
        <w:rPr>
          <w:rFonts w:eastAsia="Times New Roman"/>
          <w:noProof/>
          <w:lang w:val="en-US"/>
        </w:rPr>
      </w:pPr>
      <w:r>
        <w:rPr>
          <w:rFonts w:ascii="Calibri" w:hAnsi="Calibri"/>
          <w:sz w:val="22"/>
          <w:szCs w:val="22"/>
        </w:rPr>
        <w:t xml:space="preserve">Hopelijk zijn jullie goed uitgeslapen, wantttt vandaag moeten jullie strijden tegen jullie lieftallige leiding! We hebben een hele middag druk gepland met fantastische spelletjes en opdrachtjes. </w:t>
      </w:r>
      <w:r w:rsidRPr="00FB3313">
        <w:rPr>
          <w:rFonts w:ascii="Calibri" w:hAnsi="Calibri"/>
          <w:sz w:val="22"/>
          <w:szCs w:val="22"/>
          <w:lang w:val="en-US"/>
        </w:rPr>
        <w:t>The battle begins at 14h00.</w:t>
      </w:r>
      <w:r w:rsidRPr="00FB3313">
        <w:rPr>
          <w:rFonts w:eastAsia="Times New Roman"/>
          <w:noProof/>
          <w:lang w:val="en-US"/>
        </w:rPr>
        <w:t xml:space="preserve"> </w:t>
      </w:r>
    </w:p>
    <w:p w14:paraId="5CC5D894" w14:textId="77777777" w:rsidR="00FB3313" w:rsidRPr="00FB3313" w:rsidRDefault="00FB3313" w:rsidP="00FB3313">
      <w:pPr>
        <w:pStyle w:val="x-scope"/>
        <w:spacing w:before="0" w:beforeAutospacing="0" w:after="0" w:afterAutospacing="0"/>
        <w:rPr>
          <w:rFonts w:ascii="Calibri" w:hAnsi="Calibri"/>
          <w:sz w:val="22"/>
          <w:szCs w:val="22"/>
          <w:lang w:val="en-US"/>
        </w:rPr>
      </w:pPr>
    </w:p>
    <w:p w14:paraId="2D129D94" w14:textId="77777777" w:rsidR="00FB3313" w:rsidRPr="00FB3313" w:rsidRDefault="00FB3313" w:rsidP="00FB3313">
      <w:pPr>
        <w:pStyle w:val="x-scope"/>
        <w:spacing w:before="0" w:beforeAutospacing="0" w:after="0" w:afterAutospacing="0"/>
        <w:rPr>
          <w:rFonts w:ascii="Calibri" w:hAnsi="Calibri"/>
          <w:sz w:val="22"/>
          <w:szCs w:val="22"/>
          <w:lang w:val="en-US"/>
        </w:rPr>
      </w:pPr>
    </w:p>
    <w:p w14:paraId="3E33FB40" w14:textId="77777777" w:rsidR="00FB3313" w:rsidRPr="00FB3313" w:rsidRDefault="00FB3313" w:rsidP="00FB3313">
      <w:pPr>
        <w:pStyle w:val="x-scope"/>
        <w:spacing w:before="0" w:beforeAutospacing="0" w:after="0" w:afterAutospacing="0"/>
        <w:rPr>
          <w:rFonts w:ascii="Calibri" w:hAnsi="Calibri"/>
          <w:b/>
          <w:bCs/>
          <w:u w:val="single"/>
          <w:lang w:val="en-US"/>
        </w:rPr>
      </w:pPr>
      <w:r w:rsidRPr="00FB3313">
        <w:rPr>
          <w:rFonts w:ascii="Calibri" w:hAnsi="Calibri"/>
          <w:b/>
          <w:bCs/>
          <w:u w:val="single"/>
          <w:lang w:val="en-US"/>
        </w:rPr>
        <w:t>Zondag 14 november 2021: Casinovergadering</w:t>
      </w:r>
    </w:p>
    <w:p w14:paraId="6B3AA0D6" w14:textId="5FBFCF21" w:rsidR="00FB3313" w:rsidRPr="00FB3313" w:rsidRDefault="00FB3313" w:rsidP="00FB3313">
      <w:pPr>
        <w:pStyle w:val="x-scope"/>
        <w:spacing w:before="0" w:beforeAutospacing="0" w:after="0" w:afterAutospacing="0"/>
        <w:rPr>
          <w:rFonts w:ascii="Calibri" w:hAnsi="Calibri"/>
          <w:sz w:val="22"/>
          <w:szCs w:val="22"/>
          <w:lang w:val="en-US"/>
        </w:rPr>
      </w:pPr>
      <w:r>
        <w:rPr>
          <w:noProof/>
        </w:rPr>
        <w:drawing>
          <wp:anchor distT="0" distB="0" distL="114300" distR="114300" simplePos="0" relativeHeight="251732992" behindDoc="0" locked="0" layoutInCell="1" allowOverlap="1" wp14:anchorId="7DD03142" wp14:editId="4F85EC1C">
            <wp:simplePos x="0" y="0"/>
            <wp:positionH relativeFrom="column">
              <wp:posOffset>14605</wp:posOffset>
            </wp:positionH>
            <wp:positionV relativeFrom="paragraph">
              <wp:posOffset>46990</wp:posOffset>
            </wp:positionV>
            <wp:extent cx="1210945" cy="807085"/>
            <wp:effectExtent l="0" t="0" r="8255" b="0"/>
            <wp:wrapSquare wrapText="bothSides"/>
            <wp:docPr id="41" name="Afbeelding 41" descr="Casino afbeeldingen, beelden en stockfoto&amp;#39;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asino afbeeldingen, beelden en stockfoto&amp;#39;s - i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945" cy="807085"/>
                    </a:xfrm>
                    <a:prstGeom prst="rect">
                      <a:avLst/>
                    </a:prstGeom>
                    <a:noFill/>
                  </pic:spPr>
                </pic:pic>
              </a:graphicData>
            </a:graphic>
            <wp14:sizeRelH relativeFrom="margin">
              <wp14:pctWidth>0</wp14:pctWidth>
            </wp14:sizeRelH>
            <wp14:sizeRelV relativeFrom="margin">
              <wp14:pctHeight>0</wp14:pctHeight>
            </wp14:sizeRelV>
          </wp:anchor>
        </w:drawing>
      </w:r>
    </w:p>
    <w:p w14:paraId="433922BC" w14:textId="77777777" w:rsidR="00FB3313" w:rsidRDefault="00FB3313" w:rsidP="00FB3313">
      <w:pPr>
        <w:pStyle w:val="x-scope"/>
        <w:spacing w:before="0" w:beforeAutospacing="0" w:after="0" w:afterAutospacing="0"/>
        <w:rPr>
          <w:rFonts w:ascii="Calibri" w:hAnsi="Calibri"/>
          <w:sz w:val="22"/>
          <w:szCs w:val="22"/>
        </w:rPr>
      </w:pPr>
      <w:r w:rsidRPr="00FB3313">
        <w:rPr>
          <w:rFonts w:ascii="Calibri" w:hAnsi="Calibri"/>
          <w:sz w:val="22"/>
          <w:szCs w:val="22"/>
          <w:lang w:val="en-US"/>
        </w:rPr>
        <w:t xml:space="preserve">Poker? 21en? Roulette? </w:t>
      </w:r>
      <w:r>
        <w:rPr>
          <w:rFonts w:ascii="Calibri" w:hAnsi="Calibri"/>
          <w:sz w:val="22"/>
          <w:szCs w:val="22"/>
        </w:rPr>
        <w:t>Hoger lager? Altijd al eens een gokje willen wagen in een echt casino? Nu is het het moment! We doen allerlei spelletjes en wie weet ga je wel met een prijsje naar huis! Afspraak om 14u.</w:t>
      </w:r>
    </w:p>
    <w:p w14:paraId="01F65CD8" w14:textId="77777777" w:rsidR="00FB3313" w:rsidRDefault="00FB3313" w:rsidP="00FB3313">
      <w:pPr>
        <w:pStyle w:val="x-scope"/>
        <w:spacing w:before="0" w:beforeAutospacing="0" w:after="0" w:afterAutospacing="0"/>
        <w:rPr>
          <w:rFonts w:ascii="Calibri" w:hAnsi="Calibri"/>
          <w:sz w:val="22"/>
          <w:szCs w:val="22"/>
        </w:rPr>
      </w:pPr>
    </w:p>
    <w:p w14:paraId="63547613" w14:textId="77777777" w:rsidR="00FB3313" w:rsidRDefault="00FB3313" w:rsidP="00FB3313">
      <w:pPr>
        <w:pStyle w:val="x-scope"/>
        <w:spacing w:before="0" w:beforeAutospacing="0" w:after="0" w:afterAutospacing="0"/>
        <w:rPr>
          <w:rFonts w:ascii="Calibri" w:hAnsi="Calibri"/>
          <w:sz w:val="22"/>
          <w:szCs w:val="22"/>
        </w:rPr>
      </w:pPr>
    </w:p>
    <w:p w14:paraId="3A42AC2B" w14:textId="77777777" w:rsidR="00FB3313" w:rsidRDefault="00FB3313" w:rsidP="00FB3313">
      <w:pPr>
        <w:pStyle w:val="x-scope"/>
        <w:spacing w:before="0" w:beforeAutospacing="0" w:after="0" w:afterAutospacing="0"/>
        <w:rPr>
          <w:rFonts w:ascii="Calibri" w:hAnsi="Calibri"/>
          <w:b/>
          <w:bCs/>
          <w:u w:val="single"/>
        </w:rPr>
      </w:pPr>
      <w:r>
        <w:rPr>
          <w:rFonts w:ascii="Calibri" w:hAnsi="Calibri"/>
          <w:b/>
          <w:bCs/>
          <w:u w:val="single"/>
        </w:rPr>
        <w:t xml:space="preserve">Zondag 21 november 2021: </w:t>
      </w:r>
      <w:r>
        <w:rPr>
          <w:rFonts w:ascii="Calibri" w:hAnsi="Calibri"/>
          <w:b/>
          <w:bCs/>
          <w:color w:val="FF0000"/>
          <w:sz w:val="28"/>
          <w:szCs w:val="28"/>
          <w:u w:val="single"/>
        </w:rPr>
        <w:t>G</w:t>
      </w:r>
      <w:r>
        <w:rPr>
          <w:rFonts w:ascii="Calibri" w:eastAsia="Times New Roman" w:hAnsi="Calibri" w:cs="Arial"/>
          <w:b/>
          <w:bCs/>
          <w:color w:val="FF0000"/>
          <w:sz w:val="28"/>
          <w:szCs w:val="28"/>
          <w:u w:val="single"/>
          <w:shd w:val="clear" w:color="auto" w:fill="FFFFFF"/>
        </w:rPr>
        <w:t>EEN VERGADERING</w:t>
      </w:r>
      <w:r>
        <w:rPr>
          <w:rFonts w:ascii="Calibri" w:eastAsia="Times New Roman" w:hAnsi="Calibri" w:cs="Arial"/>
          <w:b/>
          <w:bCs/>
          <w:color w:val="000000"/>
          <w:u w:val="single"/>
          <w:shd w:val="clear" w:color="auto" w:fill="FFFFFF"/>
        </w:rPr>
        <w:t xml:space="preserve"> </w:t>
      </w:r>
    </w:p>
    <w:p w14:paraId="2AD3C25E"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 xml:space="preserve">De leiding is op weekend om zich te laten vormen! Jammer genoeg dus geen activiteit </w:t>
      </w:r>
      <w:r>
        <w:rPr>
          <w:rFonts w:ascii="Calibri" w:hAnsi="Calibri"/>
          <w:sz w:val="22"/>
          <w:szCs w:val="22"/>
        </w:rPr>
        <w:sym w:font="Wingdings" w:char="F04C"/>
      </w:r>
    </w:p>
    <w:p w14:paraId="18D45456"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We zien jullie volgende week!</w:t>
      </w:r>
    </w:p>
    <w:p w14:paraId="24B425F6" w14:textId="77777777" w:rsidR="00FB3313" w:rsidRDefault="00FB3313" w:rsidP="00FB3313">
      <w:pPr>
        <w:pStyle w:val="x-scope"/>
        <w:spacing w:before="0" w:beforeAutospacing="0" w:after="0" w:afterAutospacing="0"/>
        <w:rPr>
          <w:rFonts w:ascii="Calibri" w:hAnsi="Calibri"/>
          <w:sz w:val="22"/>
          <w:szCs w:val="22"/>
        </w:rPr>
      </w:pPr>
    </w:p>
    <w:p w14:paraId="2E21031E" w14:textId="29162A80" w:rsidR="00FB3313" w:rsidRDefault="00FB3313" w:rsidP="00FB3313">
      <w:pPr>
        <w:pStyle w:val="x-scope"/>
        <w:spacing w:before="0" w:beforeAutospacing="0" w:after="0" w:afterAutospacing="0"/>
        <w:rPr>
          <w:rFonts w:ascii="Calibri" w:hAnsi="Calibri"/>
          <w:sz w:val="22"/>
          <w:szCs w:val="22"/>
        </w:rPr>
      </w:pPr>
      <w:r>
        <w:rPr>
          <w:noProof/>
        </w:rPr>
        <w:drawing>
          <wp:anchor distT="0" distB="0" distL="114300" distR="114300" simplePos="0" relativeHeight="251735040" behindDoc="0" locked="0" layoutInCell="1" allowOverlap="1" wp14:anchorId="36FEBAEC" wp14:editId="600B35A7">
            <wp:simplePos x="0" y="0"/>
            <wp:positionH relativeFrom="column">
              <wp:posOffset>5363210</wp:posOffset>
            </wp:positionH>
            <wp:positionV relativeFrom="paragraph">
              <wp:posOffset>166370</wp:posOffset>
            </wp:positionV>
            <wp:extent cx="670560" cy="782955"/>
            <wp:effectExtent l="0" t="0" r="0" b="0"/>
            <wp:wrapSquare wrapText="bothSides"/>
            <wp:docPr id="40" name="Afbeelding 40" descr="Sticker template with a girl wears pajamas cartoon character isolated  272290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ticker template with a girl wears pajamas cartoon character isolated  2722904 Vector Art at Vecteez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60" cy="782955"/>
                    </a:xfrm>
                    <a:prstGeom prst="rect">
                      <a:avLst/>
                    </a:prstGeom>
                    <a:noFill/>
                  </pic:spPr>
                </pic:pic>
              </a:graphicData>
            </a:graphic>
            <wp14:sizeRelH relativeFrom="margin">
              <wp14:pctWidth>0</wp14:pctWidth>
            </wp14:sizeRelH>
            <wp14:sizeRelV relativeFrom="margin">
              <wp14:pctHeight>0</wp14:pctHeight>
            </wp14:sizeRelV>
          </wp:anchor>
        </w:drawing>
      </w:r>
    </w:p>
    <w:p w14:paraId="43816AF1" w14:textId="77777777" w:rsidR="00FB3313" w:rsidRDefault="00FB3313" w:rsidP="00FB3313">
      <w:pPr>
        <w:pStyle w:val="x-scope"/>
        <w:spacing w:before="0" w:beforeAutospacing="0" w:after="0" w:afterAutospacing="0"/>
        <w:rPr>
          <w:rFonts w:ascii="Calibri" w:hAnsi="Calibri"/>
          <w:b/>
          <w:bCs/>
          <w:u w:val="single"/>
        </w:rPr>
      </w:pPr>
      <w:r>
        <w:rPr>
          <w:rFonts w:ascii="Calibri" w:hAnsi="Calibri"/>
          <w:b/>
          <w:bCs/>
          <w:u w:val="single"/>
        </w:rPr>
        <w:t>Zondag 28 november 2021: Pyjamavergadering</w:t>
      </w:r>
    </w:p>
    <w:p w14:paraId="56F07F9C"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Ook het gevoel als je ‘s morgens opstaat en geen zin hebt om je kleren aan te doen en lekker in je warme pyjama te blijven zitten ? Dan is deze vergadering zeker iets voor jou !</w:t>
      </w:r>
      <w:r>
        <w:rPr>
          <w:rFonts w:ascii="Calibri" w:hAnsi="Calibri"/>
          <w:noProof/>
          <w:sz w:val="22"/>
          <w:szCs w:val="22"/>
        </w:rPr>
        <w:t xml:space="preserve"> </w:t>
      </w:r>
    </w:p>
    <w:p w14:paraId="635C5844" w14:textId="77777777" w:rsidR="00FB3313" w:rsidRDefault="00FB3313" w:rsidP="00FB3313">
      <w:pPr>
        <w:pStyle w:val="x-scope"/>
        <w:spacing w:before="0" w:beforeAutospacing="0" w:after="0" w:afterAutospacing="0"/>
        <w:rPr>
          <w:rFonts w:ascii="Calibri" w:hAnsi="Calibri"/>
          <w:sz w:val="22"/>
          <w:szCs w:val="22"/>
        </w:rPr>
      </w:pPr>
    </w:p>
    <w:p w14:paraId="68B30550"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Trek allemaal jullie leukste pyjama of onesie aan neem je knuffel bij de hand want vandaag gaan we er een mega gezellige en knusse vergadering van maken !!</w:t>
      </w:r>
    </w:p>
    <w:p w14:paraId="36DFBB62" w14:textId="77777777" w:rsidR="00FB3313" w:rsidRDefault="00FB3313" w:rsidP="00FB3313">
      <w:pPr>
        <w:pStyle w:val="x-scope"/>
        <w:spacing w:before="0" w:beforeAutospacing="0" w:after="0" w:afterAutospacing="0"/>
        <w:rPr>
          <w:rFonts w:ascii="Calibri" w:hAnsi="Calibri"/>
          <w:b/>
          <w:bCs/>
          <w:sz w:val="22"/>
          <w:szCs w:val="22"/>
        </w:rPr>
      </w:pPr>
      <w:r>
        <w:rPr>
          <w:rFonts w:ascii="Calibri" w:hAnsi="Calibri"/>
          <w:b/>
          <w:bCs/>
          <w:sz w:val="22"/>
          <w:szCs w:val="22"/>
        </w:rPr>
        <w:t>We kijken er naar uit om jullie te zien verschijnen in jullie pyjama’s om 14u !</w:t>
      </w:r>
    </w:p>
    <w:p w14:paraId="402478F7" w14:textId="77777777" w:rsidR="00FB3313" w:rsidRDefault="00FB3313" w:rsidP="00FB3313">
      <w:pPr>
        <w:pStyle w:val="x-scope"/>
        <w:spacing w:before="0" w:beforeAutospacing="0" w:after="0" w:afterAutospacing="0"/>
        <w:rPr>
          <w:rFonts w:ascii="Calibri" w:hAnsi="Calibri"/>
          <w:b/>
          <w:bCs/>
          <w:sz w:val="22"/>
          <w:szCs w:val="22"/>
        </w:rPr>
      </w:pPr>
    </w:p>
    <w:p w14:paraId="524177D1" w14:textId="77777777" w:rsidR="00FB3313" w:rsidRDefault="00FB3313" w:rsidP="00FB3313">
      <w:pPr>
        <w:pStyle w:val="x-scope"/>
        <w:spacing w:before="0" w:beforeAutospacing="0" w:after="0" w:afterAutospacing="0"/>
        <w:rPr>
          <w:rFonts w:ascii="Calibri" w:hAnsi="Calibri"/>
          <w:sz w:val="22"/>
          <w:szCs w:val="22"/>
        </w:rPr>
      </w:pPr>
    </w:p>
    <w:p w14:paraId="349E6FD5" w14:textId="77777777" w:rsidR="00FB3313" w:rsidRDefault="00FB3313" w:rsidP="00FB3313">
      <w:pPr>
        <w:pStyle w:val="x-scope"/>
        <w:spacing w:before="0" w:beforeAutospacing="0" w:after="0" w:afterAutospacing="0"/>
        <w:rPr>
          <w:rFonts w:ascii="Calibri" w:hAnsi="Calibri"/>
          <w:sz w:val="22"/>
          <w:szCs w:val="22"/>
        </w:rPr>
      </w:pPr>
    </w:p>
    <w:p w14:paraId="3D350F3A" w14:textId="260ADF41" w:rsidR="00FB3313" w:rsidRDefault="00FB3313" w:rsidP="00FB3313">
      <w:pPr>
        <w:pStyle w:val="x-scope"/>
        <w:spacing w:before="0" w:beforeAutospacing="0" w:after="0" w:afterAutospacing="0"/>
        <w:rPr>
          <w:rFonts w:ascii="Calibri" w:hAnsi="Calibri"/>
          <w:b/>
          <w:bCs/>
          <w:u w:val="single"/>
        </w:rPr>
      </w:pPr>
      <w:r>
        <w:rPr>
          <w:noProof/>
        </w:rPr>
        <w:drawing>
          <wp:anchor distT="0" distB="0" distL="114300" distR="114300" simplePos="0" relativeHeight="251736064" behindDoc="0" locked="0" layoutInCell="1" allowOverlap="1" wp14:anchorId="6555B2A5" wp14:editId="7FACDF99">
            <wp:simplePos x="0" y="0"/>
            <wp:positionH relativeFrom="column">
              <wp:posOffset>4558030</wp:posOffset>
            </wp:positionH>
            <wp:positionV relativeFrom="paragraph">
              <wp:posOffset>113665</wp:posOffset>
            </wp:positionV>
            <wp:extent cx="1649730" cy="1099185"/>
            <wp:effectExtent l="0" t="0" r="7620" b="5715"/>
            <wp:wrapSquare wrapText="bothSides"/>
            <wp:docPr id="39" name="Afbeelding 39" descr="Er zijn dit jaar geen stoute kinderen&amp;quot; | VRT.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Er zijn dit jaar geen stoute kinderen&amp;quot; | VRT.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9730" cy="109918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b/>
          <w:bCs/>
          <w:u w:val="single"/>
        </w:rPr>
        <w:t>Zondag 5 december 2021: Sintvergadering + ouderpraatcafé</w:t>
      </w:r>
    </w:p>
    <w:p w14:paraId="3795FD89"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 xml:space="preserve">Sinterklaas is weer in het land ! Hoera, weer tijd voor cadeautjes, chocolade, koekjes, snoepjes, en feest natuurlijk ! Maar zijn jullie wel braaf geweest dit jaar ? </w:t>
      </w:r>
    </w:p>
    <w:p w14:paraId="102C45F7"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Zoals elk jaar komt de sint bij iedereen op bezoek, dus ook op Akabe ! Maak alvast jullie mooiste tekeningen, en oefen jullie leukste sint liedjes zodat we de sint met open armen kunnen ontvangen !</w:t>
      </w:r>
    </w:p>
    <w:p w14:paraId="0D84DC5E" w14:textId="77777777" w:rsidR="00FB3313" w:rsidRDefault="00FB3313" w:rsidP="00FB3313">
      <w:pPr>
        <w:pStyle w:val="x-scope"/>
        <w:spacing w:before="0" w:beforeAutospacing="0" w:after="0" w:afterAutospacing="0"/>
        <w:rPr>
          <w:rFonts w:ascii="Calibri" w:hAnsi="Calibri"/>
          <w:sz w:val="22"/>
          <w:szCs w:val="22"/>
        </w:rPr>
      </w:pPr>
    </w:p>
    <w:p w14:paraId="3D06A823"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Na de activiteit zijn jullie lieve ouders welkom om een babbeltje te slaan met de leiding!</w:t>
      </w:r>
    </w:p>
    <w:p w14:paraId="436D2413" w14:textId="77777777" w:rsidR="00FB3313" w:rsidRDefault="00FB3313" w:rsidP="00FB3313">
      <w:pPr>
        <w:pStyle w:val="x-scope"/>
        <w:spacing w:before="0" w:beforeAutospacing="0" w:after="0" w:afterAutospacing="0"/>
        <w:rPr>
          <w:rFonts w:ascii="Calibri" w:hAnsi="Calibri"/>
          <w:b/>
          <w:bCs/>
          <w:u w:val="single"/>
        </w:rPr>
      </w:pPr>
    </w:p>
    <w:p w14:paraId="266B633B" w14:textId="6DEEA6DC" w:rsidR="00FB3313" w:rsidRDefault="00FB3313" w:rsidP="00FB3313">
      <w:pPr>
        <w:pStyle w:val="x-scope"/>
        <w:spacing w:before="0" w:beforeAutospacing="0" w:after="0" w:afterAutospacing="0"/>
        <w:rPr>
          <w:rFonts w:ascii="Tahoma" w:hAnsi="Tahoma" w:cs="Tahoma"/>
          <w:b/>
          <w:bCs/>
          <w:color w:val="000000"/>
          <w:sz w:val="32"/>
          <w:szCs w:val="32"/>
        </w:rPr>
      </w:pPr>
      <w:r>
        <w:rPr>
          <w:noProof/>
        </w:rPr>
        <w:lastRenderedPageBreak/>
        <w:drawing>
          <wp:anchor distT="0" distB="0" distL="114300" distR="114300" simplePos="0" relativeHeight="251734016" behindDoc="0" locked="0" layoutInCell="1" allowOverlap="1" wp14:anchorId="23B345A6" wp14:editId="71F3C931">
            <wp:simplePos x="0" y="0"/>
            <wp:positionH relativeFrom="column">
              <wp:posOffset>4526915</wp:posOffset>
            </wp:positionH>
            <wp:positionV relativeFrom="paragraph">
              <wp:posOffset>153670</wp:posOffset>
            </wp:positionV>
            <wp:extent cx="1759585" cy="117094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9585" cy="117094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b/>
          <w:bCs/>
          <w:u w:val="single"/>
        </w:rPr>
        <w:t>Zondag 12 december 2021: Akalympics</w:t>
      </w:r>
    </w:p>
    <w:p w14:paraId="00CA87E8"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Spieren gestrekt?.... Check !      Sportkledij aan?...... Check!  Zin om een Medaille te winnen?.... Check!</w:t>
      </w:r>
    </w:p>
    <w:p w14:paraId="74CC8EF8" w14:textId="77777777" w:rsidR="00FB3313" w:rsidRDefault="00FB3313" w:rsidP="00FB3313">
      <w:pPr>
        <w:pStyle w:val="x-scope"/>
        <w:spacing w:before="0" w:beforeAutospacing="0" w:after="0" w:afterAutospacing="0"/>
        <w:rPr>
          <w:rFonts w:ascii="Calibri" w:hAnsi="Calibri"/>
          <w:sz w:val="22"/>
          <w:szCs w:val="22"/>
        </w:rPr>
      </w:pPr>
    </w:p>
    <w:p w14:paraId="6695A911"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Vandaag gaan wij de AKALYMPICS doen ! Haal je sportieve zelf naar boven en doe mee in verschillende competities en wie weet win jij een medaille !</w:t>
      </w:r>
    </w:p>
    <w:p w14:paraId="1683E8FD" w14:textId="77777777" w:rsidR="00FB3313" w:rsidRDefault="00FB3313" w:rsidP="00FB3313">
      <w:pPr>
        <w:pStyle w:val="x-scope"/>
        <w:spacing w:before="0" w:beforeAutospacing="0" w:after="0" w:afterAutospacing="0"/>
        <w:rPr>
          <w:rFonts w:ascii="Tahoma" w:hAnsi="Tahoma" w:cs="Tahoma"/>
          <w:b/>
          <w:bCs/>
          <w:color w:val="000000"/>
          <w:sz w:val="32"/>
          <w:szCs w:val="32"/>
        </w:rPr>
      </w:pPr>
    </w:p>
    <w:p w14:paraId="5D8DF665" w14:textId="77777777" w:rsidR="00FB3313" w:rsidRDefault="00FB3313" w:rsidP="00FB3313">
      <w:pPr>
        <w:pStyle w:val="x-scope"/>
        <w:spacing w:before="0" w:beforeAutospacing="0" w:after="0" w:afterAutospacing="0"/>
        <w:rPr>
          <w:rFonts w:ascii="Tahoma" w:hAnsi="Tahoma" w:cs="Tahoma"/>
          <w:b/>
          <w:bCs/>
          <w:color w:val="000000"/>
          <w:sz w:val="32"/>
          <w:szCs w:val="32"/>
        </w:rPr>
      </w:pPr>
    </w:p>
    <w:p w14:paraId="2A325B48" w14:textId="51679AA1" w:rsidR="00FB3313" w:rsidRDefault="00FB3313" w:rsidP="00FB3313">
      <w:pPr>
        <w:pStyle w:val="x-scope"/>
        <w:spacing w:before="0" w:beforeAutospacing="0" w:after="0" w:afterAutospacing="0"/>
        <w:rPr>
          <w:rFonts w:ascii="Calibri" w:hAnsi="Calibri"/>
          <w:b/>
          <w:bCs/>
          <w:u w:val="single"/>
        </w:rPr>
      </w:pPr>
      <w:r>
        <w:rPr>
          <w:noProof/>
        </w:rPr>
        <w:drawing>
          <wp:anchor distT="0" distB="0" distL="114300" distR="114300" simplePos="0" relativeHeight="251737088" behindDoc="0" locked="0" layoutInCell="1" allowOverlap="1" wp14:anchorId="2F83C5C0" wp14:editId="033CDFF0">
            <wp:simplePos x="0" y="0"/>
            <wp:positionH relativeFrom="column">
              <wp:posOffset>5026025</wp:posOffset>
            </wp:positionH>
            <wp:positionV relativeFrom="paragraph">
              <wp:posOffset>102235</wp:posOffset>
            </wp:positionV>
            <wp:extent cx="1344295" cy="1013460"/>
            <wp:effectExtent l="0" t="0" r="8255" b="0"/>
            <wp:wrapSquare wrapText="bothSides"/>
            <wp:docPr id="37" name="Afbeelding 37" descr="Art Project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rt Project Images, Stock Photos &amp;amp; Vectors | Shutterstock"/>
                    <pic:cNvPicPr>
                      <a:picLocks noChangeAspect="1" noChangeArrowheads="1"/>
                    </pic:cNvPicPr>
                  </pic:nvPicPr>
                  <pic:blipFill>
                    <a:blip r:embed="rId22">
                      <a:extLst>
                        <a:ext uri="{28A0092B-C50C-407E-A947-70E740481C1C}">
                          <a14:useLocalDpi xmlns:a14="http://schemas.microsoft.com/office/drawing/2010/main" val="0"/>
                        </a:ext>
                      </a:extLst>
                    </a:blip>
                    <a:srcRect b="13998"/>
                    <a:stretch>
                      <a:fillRect/>
                    </a:stretch>
                  </pic:blipFill>
                  <pic:spPr bwMode="auto">
                    <a:xfrm>
                      <a:off x="0" y="0"/>
                      <a:ext cx="1344295" cy="101346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b/>
          <w:bCs/>
          <w:u w:val="single"/>
        </w:rPr>
        <w:t>Zondag 19 december 2021: Knutselvergadering + kerstfeestje</w:t>
      </w:r>
    </w:p>
    <w:p w14:paraId="68E4A3C8"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 xml:space="preserve">Boetseren, schilderen, tekenen, knutselen….   Vandaag gaan we onze creatieve kant naar boven halen, de beste ideeën naar boven halen maar ons ook vooral amuseren! </w:t>
      </w:r>
    </w:p>
    <w:p w14:paraId="266C2C90" w14:textId="77777777" w:rsidR="00FB3313" w:rsidRDefault="00FB3313" w:rsidP="00FB3313">
      <w:pPr>
        <w:pStyle w:val="x-scope"/>
        <w:spacing w:before="0" w:beforeAutospacing="0" w:after="0" w:afterAutospacing="0"/>
        <w:rPr>
          <w:rFonts w:ascii="Calibri" w:hAnsi="Calibri"/>
          <w:sz w:val="22"/>
          <w:szCs w:val="22"/>
        </w:rPr>
      </w:pPr>
    </w:p>
    <w:p w14:paraId="1EF66249"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We gaan kunstwerkjes maken, dingen aan elkaar knutselen en met onze handen aan het werk gaan net zo als een echte kunstenaar !</w:t>
      </w:r>
    </w:p>
    <w:p w14:paraId="6D25596B" w14:textId="3588D60B" w:rsidR="00FB3313" w:rsidRDefault="00FB3313" w:rsidP="00FB3313">
      <w:pPr>
        <w:pStyle w:val="x-scope"/>
        <w:spacing w:before="0" w:beforeAutospacing="0" w:after="0" w:afterAutospacing="0"/>
        <w:rPr>
          <w:rFonts w:ascii="Calibri" w:hAnsi="Calibri"/>
          <w:sz w:val="22"/>
          <w:szCs w:val="22"/>
        </w:rPr>
      </w:pPr>
      <w:r>
        <w:rPr>
          <w:noProof/>
        </w:rPr>
        <w:drawing>
          <wp:anchor distT="0" distB="0" distL="114300" distR="114300" simplePos="0" relativeHeight="251738112" behindDoc="0" locked="0" layoutInCell="1" allowOverlap="1" wp14:anchorId="6D46256C" wp14:editId="7C3C6F5A">
            <wp:simplePos x="0" y="0"/>
            <wp:positionH relativeFrom="column">
              <wp:posOffset>14605</wp:posOffset>
            </wp:positionH>
            <wp:positionV relativeFrom="paragraph">
              <wp:posOffset>151130</wp:posOffset>
            </wp:positionV>
            <wp:extent cx="886460" cy="1062355"/>
            <wp:effectExtent l="0" t="0" r="8890" b="4445"/>
            <wp:wrapSquare wrapText="bothSides"/>
            <wp:docPr id="36" name="Afbeelding 36" descr="Kerstboom afbeeldingen, beelden en stockfoto&amp;#39;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Kerstboom afbeeldingen, beelden en stockfoto&amp;#39;s - iSto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460" cy="1062355"/>
                    </a:xfrm>
                    <a:prstGeom prst="rect">
                      <a:avLst/>
                    </a:prstGeom>
                    <a:noFill/>
                  </pic:spPr>
                </pic:pic>
              </a:graphicData>
            </a:graphic>
            <wp14:sizeRelH relativeFrom="margin">
              <wp14:pctWidth>0</wp14:pctWidth>
            </wp14:sizeRelH>
            <wp14:sizeRelV relativeFrom="margin">
              <wp14:pctHeight>0</wp14:pctHeight>
            </wp14:sizeRelV>
          </wp:anchor>
        </w:drawing>
      </w:r>
    </w:p>
    <w:p w14:paraId="4CE441FA" w14:textId="77777777" w:rsidR="00FB3313" w:rsidRDefault="00FB3313" w:rsidP="00FB3313">
      <w:pPr>
        <w:pStyle w:val="x-scope"/>
        <w:spacing w:before="0" w:beforeAutospacing="0" w:after="0" w:afterAutospacing="0"/>
        <w:rPr>
          <w:rFonts w:ascii="Calibri" w:hAnsi="Calibri"/>
          <w:b/>
          <w:bCs/>
          <w:sz w:val="22"/>
          <w:szCs w:val="22"/>
        </w:rPr>
      </w:pPr>
      <w:r>
        <w:rPr>
          <w:rFonts w:ascii="Calibri" w:hAnsi="Calibri"/>
          <w:b/>
          <w:bCs/>
          <w:sz w:val="22"/>
          <w:szCs w:val="22"/>
        </w:rPr>
        <w:t>Kerstfeestje!!</w:t>
      </w:r>
    </w:p>
    <w:p w14:paraId="6BC3E112" w14:textId="77777777" w:rsidR="00FB3313" w:rsidRDefault="00FB3313" w:rsidP="00FB3313">
      <w:pPr>
        <w:pStyle w:val="x-scope"/>
        <w:spacing w:before="0" w:beforeAutospacing="0" w:after="0" w:afterAutospacing="0"/>
        <w:rPr>
          <w:rFonts w:ascii="Calibri" w:hAnsi="Calibri"/>
          <w:sz w:val="22"/>
          <w:szCs w:val="22"/>
        </w:rPr>
      </w:pPr>
      <w:r>
        <w:rPr>
          <w:rFonts w:ascii="Calibri" w:hAnsi="Calibri"/>
          <w:sz w:val="22"/>
          <w:szCs w:val="22"/>
        </w:rPr>
        <w:t>Na deze vergadering gaan we met zen allen Kerstmis vieren! De gezelligste tijd van het jaar, met al die lichtjes, glinsters en kerstbomen! We kijken er alvast heel hard naar uit! Dus ouders en akabieters, jullie zijn bij deze uitgenodigd op ons jaarlijks kertfeestje om te genieten van een warme chocomelk of een jeneverke. Tot dan!</w:t>
      </w:r>
    </w:p>
    <w:p w14:paraId="549E53CB" w14:textId="77777777" w:rsidR="00FB3313" w:rsidRDefault="00FB3313" w:rsidP="00FB3313">
      <w:pPr>
        <w:pStyle w:val="x-scope"/>
        <w:spacing w:before="0" w:beforeAutospacing="0" w:after="0" w:afterAutospacing="0"/>
        <w:rPr>
          <w:rFonts w:ascii="Calibri" w:hAnsi="Calibri"/>
          <w:b/>
          <w:bCs/>
          <w:u w:val="single"/>
        </w:rPr>
      </w:pPr>
    </w:p>
    <w:p w14:paraId="59016E15" w14:textId="77777777" w:rsidR="00FB3313" w:rsidRDefault="00FB3313" w:rsidP="00FB3313">
      <w:pPr>
        <w:pStyle w:val="x-scope"/>
        <w:spacing w:before="0" w:beforeAutospacing="0" w:after="0" w:afterAutospacing="0"/>
        <w:rPr>
          <w:rFonts w:ascii="Calibri" w:hAnsi="Calibri"/>
          <w:b/>
          <w:bCs/>
          <w:u w:val="single"/>
        </w:rPr>
      </w:pPr>
    </w:p>
    <w:p w14:paraId="26E90594" w14:textId="77777777" w:rsidR="00FB3313" w:rsidRDefault="00FB3313" w:rsidP="00FB3313">
      <w:pPr>
        <w:pStyle w:val="x-scope"/>
        <w:spacing w:before="0" w:beforeAutospacing="0" w:after="0" w:afterAutospacing="0"/>
        <w:rPr>
          <w:rFonts w:ascii="Calibri" w:hAnsi="Calibri"/>
          <w:b/>
          <w:bCs/>
          <w:u w:val="single"/>
        </w:rPr>
      </w:pPr>
    </w:p>
    <w:p w14:paraId="5487D276" w14:textId="5750650F" w:rsidR="00FB3313" w:rsidRDefault="00FB3313" w:rsidP="00FB3313">
      <w:pPr>
        <w:pStyle w:val="x-scope"/>
        <w:spacing w:before="0" w:beforeAutospacing="0" w:after="0" w:afterAutospacing="0"/>
        <w:rPr>
          <w:rFonts w:ascii="Calibri" w:hAnsi="Calibri"/>
          <w:b/>
          <w:bCs/>
          <w:u w:val="single"/>
        </w:rPr>
      </w:pPr>
      <w:r>
        <w:rPr>
          <w:rFonts w:ascii="Calibri" w:hAnsi="Calibri"/>
          <w:b/>
          <w:bCs/>
          <w:u w:val="single"/>
        </w:rPr>
        <w:t xml:space="preserve">Zondag 26 december 2021: </w:t>
      </w:r>
      <w:r>
        <w:rPr>
          <w:rFonts w:ascii="Calibri" w:hAnsi="Calibri"/>
          <w:b/>
          <w:bCs/>
          <w:color w:val="FF0000"/>
          <w:sz w:val="28"/>
          <w:szCs w:val="28"/>
          <w:u w:val="single"/>
        </w:rPr>
        <w:t>G</w:t>
      </w:r>
      <w:r>
        <w:rPr>
          <w:rFonts w:ascii="Calibri" w:eastAsia="Times New Roman" w:hAnsi="Calibri" w:cs="Arial"/>
          <w:b/>
          <w:bCs/>
          <w:color w:val="FF0000"/>
          <w:sz w:val="28"/>
          <w:szCs w:val="28"/>
          <w:u w:val="single"/>
          <w:shd w:val="clear" w:color="auto" w:fill="FFFFFF"/>
        </w:rPr>
        <w:t>EEN VERGADERING</w:t>
      </w:r>
      <w:r>
        <w:rPr>
          <w:rFonts w:ascii="Calibri" w:eastAsia="Times New Roman" w:hAnsi="Calibri" w:cs="Arial"/>
          <w:b/>
          <w:bCs/>
          <w:color w:val="000000"/>
          <w:u w:val="single"/>
          <w:shd w:val="clear" w:color="auto" w:fill="FFFFFF"/>
        </w:rPr>
        <w:t xml:space="preserve"> </w:t>
      </w:r>
    </w:p>
    <w:p w14:paraId="5E7D02D6" w14:textId="77777777" w:rsidR="00FB3313" w:rsidRDefault="00FB3313" w:rsidP="00FB3313">
      <w:r>
        <w:t xml:space="preserve">Vandaag is het </w:t>
      </w:r>
      <w:r w:rsidRPr="00FD456B">
        <w:rPr>
          <w:b/>
          <w:bCs/>
          <w:u w:val="single"/>
        </w:rPr>
        <w:t>GEEN</w:t>
      </w:r>
      <w:r>
        <w:t xml:space="preserve"> vergadering. Wij hopen dat iedereen een enorm leuke feestperiode aan het beleven is! Vandaag hoeven jullie dus niet te komen en gezellig fijn bij de familie vertoeven.</w:t>
      </w:r>
    </w:p>
    <w:p w14:paraId="7CE2BC82" w14:textId="77777777" w:rsidR="00FB3313" w:rsidRPr="00782433" w:rsidRDefault="00FB3313" w:rsidP="00FB3313">
      <w:r>
        <w:t>Tot volgend jaar!</w:t>
      </w:r>
    </w:p>
    <w:p w14:paraId="4F7F228A" w14:textId="3DC2A2FF" w:rsidR="00FB3313" w:rsidRDefault="00FB3313" w:rsidP="00FB3313">
      <w:pPr>
        <w:pStyle w:val="x-scope"/>
        <w:spacing w:before="0" w:beforeAutospacing="0" w:after="0" w:afterAutospacing="0"/>
        <w:rPr>
          <w:rFonts w:ascii="Calibri" w:hAnsi="Calibri"/>
          <w:sz w:val="22"/>
          <w:szCs w:val="22"/>
        </w:rPr>
      </w:pPr>
      <w:r>
        <w:rPr>
          <w:noProof/>
        </w:rPr>
        <mc:AlternateContent>
          <mc:Choice Requires="wps">
            <w:drawing>
              <wp:anchor distT="45720" distB="45720" distL="114300" distR="114300" simplePos="0" relativeHeight="251730944" behindDoc="0" locked="0" layoutInCell="1" allowOverlap="1" wp14:anchorId="371695CC" wp14:editId="7D0B838D">
                <wp:simplePos x="0" y="0"/>
                <wp:positionH relativeFrom="column">
                  <wp:posOffset>-334010</wp:posOffset>
                </wp:positionH>
                <wp:positionV relativeFrom="paragraph">
                  <wp:posOffset>628015</wp:posOffset>
                </wp:positionV>
                <wp:extent cx="2694940" cy="2667635"/>
                <wp:effectExtent l="0" t="0" r="10160" b="18415"/>
                <wp:wrapSquare wrapText="bothSides"/>
                <wp:docPr id="35" name="Tekstvak 35"/>
                <wp:cNvGraphicFramePr/>
                <a:graphic xmlns:a="http://schemas.openxmlformats.org/drawingml/2006/main">
                  <a:graphicData uri="http://schemas.microsoft.com/office/word/2010/wordprocessingShape">
                    <wps:wsp>
                      <wps:cNvSpPr txBox="1"/>
                      <wps:spPr>
                        <a:xfrm>
                          <a:off x="0" y="0"/>
                          <a:ext cx="2694940" cy="2667635"/>
                        </a:xfrm>
                        <a:prstGeom prst="rect">
                          <a:avLst/>
                        </a:prstGeom>
                        <a:solidFill>
                          <a:prstClr val="white"/>
                        </a:solidFill>
                        <a:ln w="6350">
                          <a:solidFill>
                            <a:prstClr val="black"/>
                          </a:solidFill>
                        </a:ln>
                      </wps:spPr>
                      <wps:txbx>
                        <w:txbxContent>
                          <w:p w14:paraId="038F5836" w14:textId="77777777" w:rsidR="00FB3313" w:rsidRDefault="00FB3313" w:rsidP="00FB3313">
                            <w:pPr>
                              <w:rPr>
                                <w:rFonts w:ascii="Aharoni" w:hAnsi="Aharoni" w:cs="Aharoni"/>
                                <w:sz w:val="28"/>
                                <w:szCs w:val="28"/>
                              </w:rPr>
                            </w:pPr>
                            <w:r>
                              <w:rPr>
                                <w:rFonts w:ascii="Aharoni" w:hAnsi="Aharoni" w:cs="Aharoni" w:hint="cs"/>
                                <w:sz w:val="28"/>
                                <w:szCs w:val="28"/>
                              </w:rPr>
                              <w:t>Vragen?</w:t>
                            </w:r>
                          </w:p>
                          <w:p w14:paraId="2D37CAE3" w14:textId="77777777" w:rsidR="00FB3313" w:rsidRDefault="00FB3313" w:rsidP="00FB3313">
                            <w:r>
                              <w:rPr>
                                <w:rFonts w:ascii="Amasis MT Pro Medium" w:hAnsi="Amasis MT Pro Medium" w:cs="Aldhabi"/>
                              </w:rPr>
                              <w:t xml:space="preserve">Contacteer ons op </w:t>
                            </w:r>
                            <w:hyperlink r:id="rId24" w:history="1">
                              <w:r>
                                <w:rPr>
                                  <w:rStyle w:val="Hyperlink"/>
                                </w:rPr>
                                <w:t>jonggivers@akabesintjohan.be</w:t>
                              </w:r>
                            </w:hyperlink>
                          </w:p>
                          <w:p w14:paraId="506F33F1" w14:textId="77777777" w:rsidR="00FB3313" w:rsidRDefault="00FB3313" w:rsidP="00FB3313"/>
                          <w:p w14:paraId="55287758" w14:textId="77777777" w:rsidR="00FB3313" w:rsidRDefault="00FB3313" w:rsidP="00FB3313">
                            <w:pPr>
                              <w:rPr>
                                <w:rFonts w:ascii="Amasis MT Pro Medium" w:hAnsi="Amasis MT Pro Medium"/>
                              </w:rPr>
                            </w:pPr>
                            <w:r>
                              <w:rPr>
                                <w:rFonts w:ascii="Amasis MT Pro Medium" w:hAnsi="Amasis MT Pro Medium"/>
                              </w:rPr>
                              <w:t>Of bij dringende vragen:</w:t>
                            </w:r>
                          </w:p>
                          <w:p w14:paraId="0C776029" w14:textId="77777777" w:rsidR="00FB3313" w:rsidRDefault="00FB3313" w:rsidP="00FB3313">
                            <w:r>
                              <w:t>Joni: 0471 25 66 32</w:t>
                            </w:r>
                          </w:p>
                          <w:p w14:paraId="5AB0BBAA" w14:textId="77777777" w:rsidR="00FB3313" w:rsidRDefault="00FB3313" w:rsidP="00FB3313">
                            <w:r>
                              <w:t>Cederic: 0475 58 51 24</w:t>
                            </w:r>
                          </w:p>
                          <w:p w14:paraId="491C607E" w14:textId="77777777" w:rsidR="00FB3313" w:rsidRDefault="00FB3313" w:rsidP="00FB3313">
                            <w:r>
                              <w:t>Fien: 0484 48 32 31</w:t>
                            </w:r>
                          </w:p>
                          <w:p w14:paraId="60AEA5A7" w14:textId="77777777" w:rsidR="00FB3313" w:rsidRDefault="00FB3313" w:rsidP="00FB3313">
                            <w:r>
                              <w:t>Lee: 0492 50 64 42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695CC" id="_x0000_t202" coordsize="21600,21600" o:spt="202" path="m,l,21600r21600,l21600,xe">
                <v:stroke joinstyle="miter"/>
                <v:path gradientshapeok="t" o:connecttype="rect"/>
              </v:shapetype>
              <v:shape id="Tekstvak 35" o:spid="_x0000_s1027" type="#_x0000_t202" style="position:absolute;margin-left:-26.3pt;margin-top:49.45pt;width:212.2pt;height:210.0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" strokeweight=".5pt">
                <v:textbox>
                  <w:txbxContent>
                    <w:p w14:paraId="038F5836" w14:textId="77777777" w:rsidR="00FB3313" w:rsidRDefault="00FB3313" w:rsidP="00FB3313">
                      <w:pPr>
                        <w:rPr>
                          <w:rFonts w:ascii="Aharoni" w:hAnsi="Aharoni" w:cs="Aharoni"/>
                          <w:sz w:val="28"/>
                          <w:szCs w:val="28"/>
                        </w:rPr>
                      </w:pPr>
                      <w:r>
                        <w:rPr>
                          <w:rFonts w:ascii="Aharoni" w:hAnsi="Aharoni" w:cs="Aharoni" w:hint="cs"/>
                          <w:sz w:val="28"/>
                          <w:szCs w:val="28"/>
                        </w:rPr>
                        <w:t>Vragen?</w:t>
                      </w:r>
                    </w:p>
                    <w:p w14:paraId="2D37CAE3" w14:textId="77777777" w:rsidR="00FB3313" w:rsidRDefault="00FB3313" w:rsidP="00FB3313">
                      <w:pPr>
                        <w:rPr>
                          <w:rFonts w:hint="cs"/>
                        </w:rPr>
                      </w:pPr>
                      <w:r>
                        <w:rPr>
                          <w:rFonts w:ascii="Amasis MT Pro Medium" w:hAnsi="Amasis MT Pro Medium" w:cs="Aldhabi"/>
                        </w:rPr>
                        <w:t xml:space="preserve">Contacteer ons op </w:t>
                      </w:r>
                      <w:hyperlink r:id="rId25" w:history="1">
                        <w:r>
                          <w:rPr>
                            <w:rStyle w:val="Hyperlink"/>
                          </w:rPr>
                          <w:t>jonggivers@akabesintjohan.be</w:t>
                        </w:r>
                      </w:hyperlink>
                    </w:p>
                    <w:p w14:paraId="506F33F1" w14:textId="77777777" w:rsidR="00FB3313" w:rsidRDefault="00FB3313" w:rsidP="00FB3313"/>
                    <w:p w14:paraId="55287758" w14:textId="77777777" w:rsidR="00FB3313" w:rsidRDefault="00FB3313" w:rsidP="00FB3313">
                      <w:pPr>
                        <w:rPr>
                          <w:rFonts w:ascii="Amasis MT Pro Medium" w:hAnsi="Amasis MT Pro Medium"/>
                        </w:rPr>
                      </w:pPr>
                      <w:r>
                        <w:rPr>
                          <w:rFonts w:ascii="Amasis MT Pro Medium" w:hAnsi="Amasis MT Pro Medium"/>
                        </w:rPr>
                        <w:t>Of bij dringende vragen:</w:t>
                      </w:r>
                    </w:p>
                    <w:p w14:paraId="0C776029" w14:textId="77777777" w:rsidR="00FB3313" w:rsidRDefault="00FB3313" w:rsidP="00FB3313">
                      <w:proofErr w:type="spellStart"/>
                      <w:r>
                        <w:t>Joni</w:t>
                      </w:r>
                      <w:proofErr w:type="spellEnd"/>
                      <w:r>
                        <w:t>: 0471 25 66 32</w:t>
                      </w:r>
                    </w:p>
                    <w:p w14:paraId="5AB0BBAA" w14:textId="77777777" w:rsidR="00FB3313" w:rsidRDefault="00FB3313" w:rsidP="00FB3313">
                      <w:r>
                        <w:t>Cederic: 0475 58 51 24</w:t>
                      </w:r>
                    </w:p>
                    <w:p w14:paraId="491C607E" w14:textId="77777777" w:rsidR="00FB3313" w:rsidRDefault="00FB3313" w:rsidP="00FB3313">
                      <w:r>
                        <w:t>Fien: 0484 48 32 31</w:t>
                      </w:r>
                    </w:p>
                    <w:p w14:paraId="60AEA5A7" w14:textId="77777777" w:rsidR="00FB3313" w:rsidRDefault="00FB3313" w:rsidP="00FB3313">
                      <w:r>
                        <w:t>Lee: 0492 50 64 42</w:t>
                      </w:r>
                    </w:p>
                  </w:txbxContent>
                </v:textbox>
                <w10:wrap type="square"/>
              </v:shape>
            </w:pict>
          </mc:Fallback>
        </mc:AlternateContent>
      </w:r>
      <w:r>
        <w:rPr>
          <w:noProof/>
        </w:rPr>
        <w:drawing>
          <wp:anchor distT="0" distB="0" distL="114300" distR="114300" simplePos="0" relativeHeight="251728896" behindDoc="0" locked="0" layoutInCell="1" allowOverlap="1" wp14:anchorId="787D8CCC" wp14:editId="43C46D77">
            <wp:simplePos x="0" y="0"/>
            <wp:positionH relativeFrom="column">
              <wp:posOffset>2415540</wp:posOffset>
            </wp:positionH>
            <wp:positionV relativeFrom="paragraph">
              <wp:posOffset>621030</wp:posOffset>
            </wp:positionV>
            <wp:extent cx="3615055" cy="2755265"/>
            <wp:effectExtent l="76200" t="76200" r="137795" b="83185"/>
            <wp:wrapSquare wrapText="bothSides"/>
            <wp:docPr id="34" name="Afbeelding 34" descr="Geen beschrijving beschikbaar."/>
            <wp:cNvGraphicFramePr/>
            <a:graphic xmlns:a="http://schemas.openxmlformats.org/drawingml/2006/main">
              <a:graphicData uri="http://schemas.openxmlformats.org/drawingml/2006/picture">
                <pic:pic xmlns:pic="http://schemas.openxmlformats.org/drawingml/2006/picture">
                  <pic:nvPicPr>
                    <pic:cNvPr id="1" name="Afbeelding 1" descr="Geen beschrijving beschikbaa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7255" cy="2577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B5CDE13" w14:textId="77777777" w:rsidR="00FB3313" w:rsidRDefault="00FB3313" w:rsidP="00FB3313">
      <w:pPr>
        <w:pStyle w:val="x-scope"/>
        <w:spacing w:before="0" w:beforeAutospacing="0" w:after="0" w:afterAutospacing="0"/>
        <w:rPr>
          <w:rFonts w:ascii="Tahoma" w:hAnsi="Tahoma" w:cs="Tahoma"/>
          <w:b/>
          <w:bCs/>
          <w:color w:val="000000"/>
          <w:sz w:val="32"/>
          <w:szCs w:val="32"/>
        </w:rPr>
      </w:pPr>
    </w:p>
    <w:p w14:paraId="14C065DB" w14:textId="77777777" w:rsidR="00FB3313" w:rsidRDefault="00FB3313" w:rsidP="00FB3313">
      <w:pPr>
        <w:pStyle w:val="qowt-stl-kop2"/>
        <w:spacing w:before="0" w:beforeAutospacing="0" w:after="0" w:afterAutospacing="0"/>
        <w:rPr>
          <w:rFonts w:ascii="Tahoma" w:hAnsi="Tahoma" w:cs="Tahoma"/>
          <w:b/>
          <w:bCs/>
          <w:color w:val="000000"/>
          <w:sz w:val="32"/>
          <w:szCs w:val="32"/>
        </w:rPr>
      </w:pPr>
    </w:p>
    <w:p w14:paraId="0B83E8A9" w14:textId="04CE5328" w:rsidR="009B5EEE" w:rsidRDefault="009B5EEE" w:rsidP="009B5EEE">
      <w:pPr>
        <w:pStyle w:val="Kop2"/>
        <w:rPr>
          <w:rFonts w:eastAsia="SimSun"/>
        </w:rPr>
      </w:pPr>
      <w:r w:rsidRPr="008F7897">
        <w:rPr>
          <w:rFonts w:eastAsia="SimSun"/>
        </w:rPr>
        <w:lastRenderedPageBreak/>
        <w:t>De Panda’s zijn ... PANDASTISCH</w:t>
      </w:r>
    </w:p>
    <w:p w14:paraId="7A58E00C" w14:textId="77777777" w:rsidR="00D81F2C" w:rsidRPr="00D81F2C" w:rsidRDefault="00D81F2C" w:rsidP="00D81F2C">
      <w:pPr>
        <w:spacing w:after="0"/>
      </w:pPr>
    </w:p>
    <w:p w14:paraId="7440D952" w14:textId="4FFAF028" w:rsidR="00D81F2C" w:rsidRPr="0043256D" w:rsidRDefault="00D81F2C">
      <w:pPr>
        <w:rPr>
          <w:rFonts w:eastAsia="SimSun"/>
        </w:rPr>
      </w:pPr>
      <w:r>
        <w:rPr>
          <w:rFonts w:eastAsia="SimSun"/>
        </w:rPr>
        <w:t xml:space="preserve">Hoera! Na al tweetal maanden gestart te zijn, houden wij er met de Panda’s nog lang niet mee op. Integendeel, wij staan weer klaar met twee nieuwe maanden vol leuke </w:t>
      </w:r>
      <w:r w:rsidR="0043256D">
        <w:rPr>
          <w:rFonts w:eastAsia="SimSun"/>
        </w:rPr>
        <w:t>activiteiten. Benieuwd wat we gaan doen? Lees maar snel verder dan!</w:t>
      </w:r>
    </w:p>
    <w:p w14:paraId="3A295091" w14:textId="269BB16B" w:rsidR="00D81F2C" w:rsidRDefault="00D81F2C" w:rsidP="00D81F2C">
      <w:pPr>
        <w:pStyle w:val="Kop3"/>
      </w:pPr>
      <w:r w:rsidRPr="00D81F2C">
        <w:t>7 november</w:t>
      </w:r>
      <w:r w:rsidR="0043256D">
        <w:t xml:space="preserve"> – Middeleeuwen</w:t>
      </w:r>
    </w:p>
    <w:p w14:paraId="49AFE90B" w14:textId="5E5E8475" w:rsidR="0043256D" w:rsidRDefault="00A36EC9" w:rsidP="00C16AD7">
      <w:pPr>
        <w:spacing w:after="0"/>
      </w:pPr>
      <w:r>
        <w:rPr>
          <w:noProof/>
        </w:rPr>
        <w:drawing>
          <wp:anchor distT="0" distB="0" distL="114300" distR="114300" simplePos="0" relativeHeight="251699200" behindDoc="1" locked="0" layoutInCell="1" allowOverlap="1" wp14:anchorId="171FC211" wp14:editId="4425C340">
            <wp:simplePos x="0" y="0"/>
            <wp:positionH relativeFrom="margin">
              <wp:posOffset>3999230</wp:posOffset>
            </wp:positionH>
            <wp:positionV relativeFrom="paragraph">
              <wp:posOffset>6350</wp:posOffset>
            </wp:positionV>
            <wp:extent cx="1752600" cy="981710"/>
            <wp:effectExtent l="0" t="0" r="0" b="8890"/>
            <wp:wrapTight wrapText="bothSides">
              <wp:wrapPolygon edited="0">
                <wp:start x="0" y="0"/>
                <wp:lineTo x="0" y="21376"/>
                <wp:lineTo x="21365" y="21376"/>
                <wp:lineTo x="21365" y="0"/>
                <wp:lineTo x="0" y="0"/>
              </wp:wrapPolygon>
            </wp:wrapTight>
            <wp:docPr id="12" name="Afbeelding 12" descr="middeleeuwen - Tijd en Tijd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deleeuwen - Tijd en Tijdlij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AD7">
        <w:t xml:space="preserve">Wie durft zich te wagen tussen de woeste draken en mooie prinsessen? </w:t>
      </w:r>
    </w:p>
    <w:p w14:paraId="1A720EBD" w14:textId="5486734E" w:rsidR="00C16AD7" w:rsidRDefault="00C16AD7" w:rsidP="00C16AD7">
      <w:pPr>
        <w:spacing w:after="0"/>
      </w:pPr>
      <w:r>
        <w:t xml:space="preserve">Wie wil zich helemaal onderdompelen in het middeleeuwse leven? </w:t>
      </w:r>
    </w:p>
    <w:p w14:paraId="70C31F10" w14:textId="2B7E21C4" w:rsidR="00C16AD7" w:rsidRDefault="00C16AD7" w:rsidP="0043256D">
      <w:r>
        <w:t>Wij zijn er alvast helemaal klaar voor, haal je mooiste verkleedkledij maar boven!</w:t>
      </w:r>
      <w:r w:rsidR="00A36EC9" w:rsidRPr="00A36EC9">
        <w:t xml:space="preserve"> </w:t>
      </w:r>
    </w:p>
    <w:p w14:paraId="20E226E9" w14:textId="77777777" w:rsidR="00A36EC9" w:rsidRDefault="00A36EC9" w:rsidP="0043256D"/>
    <w:p w14:paraId="409C5F89" w14:textId="47A9F547" w:rsidR="00C16AD7" w:rsidRPr="0043256D" w:rsidRDefault="00C16AD7" w:rsidP="0043256D"/>
    <w:p w14:paraId="26E25B82" w14:textId="5080C1B8" w:rsidR="00D81F2C" w:rsidRDefault="00837390" w:rsidP="00D81F2C">
      <w:pPr>
        <w:pStyle w:val="Kop3"/>
      </w:pPr>
      <w:r>
        <w:t>12-13-</w:t>
      </w:r>
      <w:r w:rsidR="00D81F2C" w:rsidRPr="00D81F2C">
        <w:t>14 november</w:t>
      </w:r>
      <w:r w:rsidR="0043256D">
        <w:t xml:space="preserve"> – </w:t>
      </w:r>
      <w:r>
        <w:t>WEEKEND</w:t>
      </w:r>
    </w:p>
    <w:p w14:paraId="2EFC8C99" w14:textId="61094015" w:rsidR="00A36EC9" w:rsidRDefault="00837390" w:rsidP="00782433">
      <w:r>
        <w:t>Dit weekend gaan we op WEEKEND met de givers, joepie!! Info volgt nog.</w:t>
      </w:r>
    </w:p>
    <w:p w14:paraId="11FED49A" w14:textId="0D76ADF7" w:rsidR="00AF6D58" w:rsidRPr="00782433" w:rsidRDefault="00AF6D58" w:rsidP="00782433"/>
    <w:p w14:paraId="20CA1D8D" w14:textId="59489664" w:rsidR="00157F9A" w:rsidRDefault="00D81F2C" w:rsidP="00D81F2C">
      <w:pPr>
        <w:pStyle w:val="Kop3"/>
      </w:pPr>
      <w:r w:rsidRPr="00D81F2C">
        <w:t>21 november – Convent!</w:t>
      </w:r>
    </w:p>
    <w:p w14:paraId="588B64A9" w14:textId="7A33BF08" w:rsidR="00782433" w:rsidRDefault="00A36EC9" w:rsidP="00782433">
      <w:r>
        <w:rPr>
          <w:noProof/>
        </w:rPr>
        <w:drawing>
          <wp:anchor distT="0" distB="0" distL="114300" distR="114300" simplePos="0" relativeHeight="251702272" behindDoc="0" locked="0" layoutInCell="1" allowOverlap="1" wp14:anchorId="53AB8C73" wp14:editId="2E348C5F">
            <wp:simplePos x="0" y="0"/>
            <wp:positionH relativeFrom="margin">
              <wp:align>right</wp:align>
            </wp:positionH>
            <wp:positionV relativeFrom="paragraph">
              <wp:posOffset>12065</wp:posOffset>
            </wp:positionV>
            <wp:extent cx="1162050" cy="1162050"/>
            <wp:effectExtent l="0" t="0" r="0" b="0"/>
            <wp:wrapSquare wrapText="bothSides"/>
            <wp:docPr id="14" name="Afbeelding 14" descr="Geen toega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Geen toegang picto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margin">
              <wp14:pctWidth>0</wp14:pctWidth>
            </wp14:sizeRelH>
            <wp14:sizeRelV relativeFrom="margin">
              <wp14:pctHeight>0</wp14:pctHeight>
            </wp14:sizeRelV>
          </wp:anchor>
        </w:drawing>
      </w:r>
      <w:r w:rsidR="00782433">
        <w:t>Vandaag</w:t>
      </w:r>
      <w:r w:rsidR="00FD456B">
        <w:t xml:space="preserve"> is het</w:t>
      </w:r>
      <w:r w:rsidR="00782433">
        <w:t xml:space="preserve"> </w:t>
      </w:r>
      <w:r w:rsidR="00782433" w:rsidRPr="00FD456B">
        <w:rPr>
          <w:b/>
          <w:bCs/>
          <w:u w:val="single"/>
        </w:rPr>
        <w:t>GEEN</w:t>
      </w:r>
      <w:r w:rsidR="00782433">
        <w:t xml:space="preserve"> vergadering. Heel de leidingsploeg is dit weekend </w:t>
      </w:r>
      <w:r w:rsidR="00FD456B">
        <w:t>op verplaatsing om zich onder te dompelen in super leuke en nuttige bijscholingen die ze mee zullen nemen terug naar hier.</w:t>
      </w:r>
    </w:p>
    <w:p w14:paraId="0A56DC9E" w14:textId="29AA98DC" w:rsidR="00FD456B" w:rsidRDefault="00FD456B" w:rsidP="00782433">
      <w:r>
        <w:t xml:space="preserve">Tot volgende week!! </w:t>
      </w:r>
    </w:p>
    <w:p w14:paraId="10B6EA25" w14:textId="77777777" w:rsidR="00A36EC9" w:rsidRDefault="00A36EC9" w:rsidP="00782433"/>
    <w:p w14:paraId="77497537" w14:textId="67A4AB40" w:rsidR="00C16AD7" w:rsidRPr="00782433" w:rsidRDefault="00C16AD7" w:rsidP="00782433"/>
    <w:p w14:paraId="70BF4FC4" w14:textId="334A970F" w:rsidR="00D81F2C" w:rsidRDefault="00A36EC9" w:rsidP="00D81F2C">
      <w:pPr>
        <w:pStyle w:val="Kop3"/>
      </w:pPr>
      <w:r>
        <w:rPr>
          <w:noProof/>
        </w:rPr>
        <w:drawing>
          <wp:anchor distT="0" distB="0" distL="114300" distR="114300" simplePos="0" relativeHeight="251705344" behindDoc="1" locked="0" layoutInCell="1" allowOverlap="1" wp14:anchorId="32515567" wp14:editId="4F91E800">
            <wp:simplePos x="0" y="0"/>
            <wp:positionH relativeFrom="margin">
              <wp:align>left</wp:align>
            </wp:positionH>
            <wp:positionV relativeFrom="paragraph">
              <wp:posOffset>9525</wp:posOffset>
            </wp:positionV>
            <wp:extent cx="1945640" cy="1409700"/>
            <wp:effectExtent l="0" t="0" r="0" b="0"/>
            <wp:wrapTight wrapText="bothSides">
              <wp:wrapPolygon edited="0">
                <wp:start x="0" y="0"/>
                <wp:lineTo x="0" y="21308"/>
                <wp:lineTo x="21360" y="21308"/>
                <wp:lineTo x="21360" y="0"/>
                <wp:lineTo x="0" y="0"/>
              </wp:wrapPolygon>
            </wp:wrapTight>
            <wp:docPr id="16" name="Afbeelding 16" descr="Valse humor, catfights en extravaganza: deze queens doen mee aan Drag Race  Holland | Show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lse humor, catfights en extravaganza: deze queens doen mee aan Drag Race  Holland | Show | AD.n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564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F2C" w:rsidRPr="00D81F2C">
        <w:t>28 november</w:t>
      </w:r>
      <w:r w:rsidR="0043256D">
        <w:t xml:space="preserve"> – Drag</w:t>
      </w:r>
    </w:p>
    <w:p w14:paraId="271F1C14" w14:textId="0BB78752" w:rsidR="0082321A" w:rsidRDefault="0082321A" w:rsidP="0082321A">
      <w:r>
        <w:t>Yaaazzzz Queen!!! Het is tijd om te shinen! Ben jij een echte performer, zin in glitter en glam</w:t>
      </w:r>
      <w:r w:rsidR="00AF6D58">
        <w:t>ou</w:t>
      </w:r>
      <w:r>
        <w:t>r? Dan heb je geluk! Vandaag gaan we opzoek naar onze eigen Drag Kin</w:t>
      </w:r>
      <w:r w:rsidR="00AF6D58">
        <w:t>g</w:t>
      </w:r>
      <w:r>
        <w:t xml:space="preserve"> en Queen!!!</w:t>
      </w:r>
    </w:p>
    <w:p w14:paraId="341BD259" w14:textId="025E31DC" w:rsidR="0082321A" w:rsidRPr="0082321A" w:rsidRDefault="0082321A" w:rsidP="0082321A">
      <w:r w:rsidRPr="0082321A">
        <w:rPr>
          <w:b/>
          <w:bCs/>
        </w:rPr>
        <w:t>Neem mee</w:t>
      </w:r>
      <w:r>
        <w:t>: je mooiste glitterkleren, regenboogkleedjes en alles wat je graag draagt! Oh en als je leuke roddelboekjes hebt neem maar lekker mee, we gaan er iets leuks mee doen!!!</w:t>
      </w:r>
    </w:p>
    <w:p w14:paraId="311ABC1A" w14:textId="09DE759E" w:rsidR="00782433" w:rsidRPr="00782433" w:rsidRDefault="00782433" w:rsidP="00782433"/>
    <w:p w14:paraId="4FC133B2" w14:textId="02650FE1" w:rsidR="00D81F2C" w:rsidRDefault="00A36EC9" w:rsidP="00D81F2C">
      <w:pPr>
        <w:pStyle w:val="Kop3"/>
      </w:pPr>
      <w:r>
        <w:rPr>
          <w:noProof/>
          <w:u w:val="none"/>
        </w:rPr>
        <w:drawing>
          <wp:anchor distT="0" distB="0" distL="114300" distR="114300" simplePos="0" relativeHeight="251704320" behindDoc="0" locked="0" layoutInCell="1" allowOverlap="1" wp14:anchorId="6B9B89B2" wp14:editId="38D5E159">
            <wp:simplePos x="0" y="0"/>
            <wp:positionH relativeFrom="margin">
              <wp:align>right</wp:align>
            </wp:positionH>
            <wp:positionV relativeFrom="paragraph">
              <wp:posOffset>6350</wp:posOffset>
            </wp:positionV>
            <wp:extent cx="2190750" cy="1295400"/>
            <wp:effectExtent l="0" t="0" r="0" b="0"/>
            <wp:wrapSquare wrapText="bothSides"/>
            <wp:docPr id="15" name="Afbeelding 15" descr="Sinterklaas afternoontea | Chocolates Van H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Sinterklaas afternoontea | Chocolates Van Heck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1295400"/>
                    </a:xfrm>
                    <a:prstGeom prst="rect">
                      <a:avLst/>
                    </a:prstGeom>
                    <a:noFill/>
                  </pic:spPr>
                </pic:pic>
              </a:graphicData>
            </a:graphic>
            <wp14:sizeRelH relativeFrom="margin">
              <wp14:pctWidth>0</wp14:pctWidth>
            </wp14:sizeRelH>
            <wp14:sizeRelV relativeFrom="margin">
              <wp14:pctHeight>0</wp14:pctHeight>
            </wp14:sizeRelV>
          </wp:anchor>
        </w:drawing>
      </w:r>
      <w:r w:rsidR="00D81F2C" w:rsidRPr="00D81F2C">
        <w:t xml:space="preserve">5 december </w:t>
      </w:r>
      <w:r w:rsidR="00782433">
        <w:t>–</w:t>
      </w:r>
      <w:r w:rsidR="0043256D">
        <w:t xml:space="preserve"> </w:t>
      </w:r>
      <w:r w:rsidR="00D81F2C" w:rsidRPr="00D81F2C">
        <w:t>Sinterklaas</w:t>
      </w:r>
      <w:r w:rsidR="00AA5FAC">
        <w:t xml:space="preserve"> (14u-17u!)</w:t>
      </w:r>
    </w:p>
    <w:p w14:paraId="23F0A295" w14:textId="7C05C4BD" w:rsidR="0082321A" w:rsidRDefault="0082321A" w:rsidP="0082321A">
      <w:r w:rsidRPr="0082321A">
        <w:t>Hij komt, Hij komt d</w:t>
      </w:r>
      <w:r>
        <w:t>e lieve goede sint!</w:t>
      </w:r>
    </w:p>
    <w:p w14:paraId="7718B6D9" w14:textId="371BBD02" w:rsidR="0082321A" w:rsidRPr="0082321A" w:rsidRDefault="0082321A" w:rsidP="0082321A">
      <w:r>
        <w:t>Ben jij braaf geweest dit jaar, zet je schoentje dan maar al klaar! Maak een mooie tekening of brief, dan is de sint best lief. Roetveeg piet kijkt al naar je uit, vanuit de boot in zijn kajuit. Doe je mooiste pieten of sint pak maar al aan, dan kunnen we er samen helemaal voor gaan!</w:t>
      </w:r>
      <w:r w:rsidR="00A36EC9" w:rsidRPr="00A36EC9">
        <w:rPr>
          <w:noProof/>
        </w:rPr>
        <w:t xml:space="preserve"> </w:t>
      </w:r>
    </w:p>
    <w:p w14:paraId="44448B7B" w14:textId="3D38BB39" w:rsidR="00C16AD7" w:rsidRDefault="00C16AD7">
      <w:pPr>
        <w:rPr>
          <w:rFonts w:eastAsiaTheme="majorEastAsia" w:cstheme="majorBidi"/>
          <w:b/>
          <w:sz w:val="24"/>
          <w:szCs w:val="24"/>
          <w:u w:val="single"/>
        </w:rPr>
      </w:pPr>
    </w:p>
    <w:p w14:paraId="13DF8BC0" w14:textId="447345B0" w:rsidR="00D81F2C" w:rsidRPr="004E1CDF" w:rsidRDefault="00FD75A4" w:rsidP="00D81F2C">
      <w:pPr>
        <w:pStyle w:val="Kop3"/>
      </w:pPr>
      <w:r>
        <w:rPr>
          <w:noProof/>
        </w:rPr>
        <w:lastRenderedPageBreak/>
        <w:drawing>
          <wp:anchor distT="0" distB="0" distL="114300" distR="114300" simplePos="0" relativeHeight="251710464" behindDoc="1" locked="0" layoutInCell="1" allowOverlap="1" wp14:anchorId="1F2291E7" wp14:editId="15454276">
            <wp:simplePos x="0" y="0"/>
            <wp:positionH relativeFrom="margin">
              <wp:align>left</wp:align>
            </wp:positionH>
            <wp:positionV relativeFrom="paragraph">
              <wp:posOffset>9525</wp:posOffset>
            </wp:positionV>
            <wp:extent cx="1009015" cy="1143000"/>
            <wp:effectExtent l="0" t="0" r="635" b="0"/>
            <wp:wrapTight wrapText="bothSides">
              <wp:wrapPolygon edited="0">
                <wp:start x="0" y="0"/>
                <wp:lineTo x="0" y="21240"/>
                <wp:lineTo x="21206" y="21240"/>
                <wp:lineTo x="21206" y="0"/>
                <wp:lineTo x="0" y="0"/>
              </wp:wrapPolygon>
            </wp:wrapTight>
            <wp:docPr id="19" name="Afbeelding 19" descr="Paarden glitter tattoos voor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arden glitter tattoos voor mensen"/>
                    <pic:cNvPicPr>
                      <a:picLocks noChangeAspect="1" noChangeArrowheads="1"/>
                    </pic:cNvPicPr>
                  </pic:nvPicPr>
                  <pic:blipFill rotWithShape="1">
                    <a:blip r:embed="rId30">
                      <a:extLst>
                        <a:ext uri="{28A0092B-C50C-407E-A947-70E740481C1C}">
                          <a14:useLocalDpi xmlns:a14="http://schemas.microsoft.com/office/drawing/2010/main" val="0"/>
                        </a:ext>
                      </a:extLst>
                    </a:blip>
                    <a:srcRect l="14235" t="5339" r="18505" b="18505"/>
                    <a:stretch/>
                  </pic:blipFill>
                  <pic:spPr bwMode="auto">
                    <a:xfrm>
                      <a:off x="0" y="0"/>
                      <a:ext cx="100901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1F2C" w:rsidRPr="004E1CDF">
        <w:t>12 december</w:t>
      </w:r>
      <w:r w:rsidR="0043256D" w:rsidRPr="004E1CDF">
        <w:t xml:space="preserve"> – </w:t>
      </w:r>
      <w:r w:rsidR="00FD456B" w:rsidRPr="004E1CDF">
        <w:t>Just t</w:t>
      </w:r>
      <w:r w:rsidR="0043256D" w:rsidRPr="004E1CDF">
        <w:t>attoo</w:t>
      </w:r>
      <w:r w:rsidR="00FD456B" w:rsidRPr="004E1CDF">
        <w:t xml:space="preserve"> of us</w:t>
      </w:r>
    </w:p>
    <w:p w14:paraId="36CD9BD3" w14:textId="2D1E223A" w:rsidR="00AF6D58" w:rsidRDefault="00AF6D58" w:rsidP="00C16AD7">
      <w:pPr>
        <w:spacing w:after="0"/>
      </w:pPr>
      <w:r w:rsidRPr="00AF6D58">
        <w:t xml:space="preserve">Ben jij een stoere </w:t>
      </w:r>
      <w:r>
        <w:t>bink, een echte durver? Vertrouw jij je beste vrienden met heel je lichaam?</w:t>
      </w:r>
    </w:p>
    <w:p w14:paraId="4EE88513" w14:textId="64D0FBE9" w:rsidR="00AF6D58" w:rsidRPr="00AF6D58" w:rsidRDefault="00AF6D58" w:rsidP="00AF6D58">
      <w:r>
        <w:t>Laat je van je creatiefste en stoerste kant zien op deze vergadering. Tot dan, als je durft!</w:t>
      </w:r>
      <w:r w:rsidR="00FD75A4" w:rsidRPr="00FD75A4">
        <w:t xml:space="preserve"> </w:t>
      </w:r>
    </w:p>
    <w:p w14:paraId="3D3E5676" w14:textId="09A31C9F" w:rsidR="00782433" w:rsidRPr="00AF6D58" w:rsidRDefault="00782433" w:rsidP="00782433"/>
    <w:p w14:paraId="4FFBB08C" w14:textId="6072A75B" w:rsidR="00D81F2C" w:rsidRDefault="004B607F" w:rsidP="00D81F2C">
      <w:pPr>
        <w:pStyle w:val="Kop3"/>
      </w:pPr>
      <w:r>
        <w:rPr>
          <w:noProof/>
        </w:rPr>
        <w:drawing>
          <wp:anchor distT="0" distB="0" distL="114300" distR="114300" simplePos="0" relativeHeight="251707392" behindDoc="0" locked="0" layoutInCell="1" allowOverlap="1" wp14:anchorId="023CACB7" wp14:editId="5AFE5C42">
            <wp:simplePos x="0" y="0"/>
            <wp:positionH relativeFrom="margin">
              <wp:align>right</wp:align>
            </wp:positionH>
            <wp:positionV relativeFrom="paragraph">
              <wp:posOffset>8255</wp:posOffset>
            </wp:positionV>
            <wp:extent cx="949960" cy="1422400"/>
            <wp:effectExtent l="0" t="0" r="2540" b="6350"/>
            <wp:wrapSquare wrapText="bothSides"/>
            <wp:docPr id="17" name="Afbeelding 17" descr="77 ideeën over Kerstman/ Santa Claus | kerstman, kerst, kerstp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77 ideeën over Kerstman/ Santa Claus | kerstman, kerst, kerstpre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9960" cy="1422400"/>
                    </a:xfrm>
                    <a:prstGeom prst="rect">
                      <a:avLst/>
                    </a:prstGeom>
                    <a:noFill/>
                  </pic:spPr>
                </pic:pic>
              </a:graphicData>
            </a:graphic>
            <wp14:sizeRelH relativeFrom="margin">
              <wp14:pctWidth>0</wp14:pctWidth>
            </wp14:sizeRelH>
            <wp14:sizeRelV relativeFrom="margin">
              <wp14:pctHeight>0</wp14:pctHeight>
            </wp14:sizeRelV>
          </wp:anchor>
        </w:drawing>
      </w:r>
      <w:r w:rsidR="00D81F2C" w:rsidRPr="00D81F2C">
        <w:t xml:space="preserve">19 december </w:t>
      </w:r>
      <w:r w:rsidR="00782433">
        <w:t>–</w:t>
      </w:r>
      <w:r w:rsidR="00D81F2C" w:rsidRPr="00D81F2C">
        <w:t xml:space="preserve"> Kerstfeestje</w:t>
      </w:r>
      <w:r w:rsidR="00AA5FAC">
        <w:t xml:space="preserve"> (14u-17u!)</w:t>
      </w:r>
    </w:p>
    <w:p w14:paraId="5C0D4FF2" w14:textId="3742926C" w:rsidR="00AF6D58" w:rsidRDefault="00AF6D58" w:rsidP="00AF6D58">
      <w:r>
        <w:t>Hij komt, hij komt, de lieve goede kerstman.</w:t>
      </w:r>
    </w:p>
    <w:p w14:paraId="051F902F" w14:textId="4EB9BE94" w:rsidR="00AF6D58" w:rsidRPr="00AF6D58" w:rsidRDefault="00AF6D58" w:rsidP="00AF6D58">
      <w:r>
        <w:t>HoHoHo de winter is in het land, een leuk feestje staat gepland. Vol sfeer en gezelligheid, een feest waar je ruzie best vermijd. Want we zitten allemaal samen rond de boom, oh wat is kerstmis toch een droom! Misschien zijn we wel een beetje te vroeg, maar van kerst krijg je nooit genoeg!</w:t>
      </w:r>
      <w:r w:rsidR="004B607F" w:rsidRPr="004B607F">
        <w:rPr>
          <w:noProof/>
        </w:rPr>
        <w:t xml:space="preserve"> </w:t>
      </w:r>
    </w:p>
    <w:p w14:paraId="4007A025" w14:textId="4DB9F166" w:rsidR="00782433" w:rsidRPr="00782433" w:rsidRDefault="00782433" w:rsidP="00782433"/>
    <w:p w14:paraId="592D93D4" w14:textId="6E062EF9" w:rsidR="00D81F2C" w:rsidRDefault="004B607F" w:rsidP="00D81F2C">
      <w:pPr>
        <w:pStyle w:val="Kop3"/>
      </w:pPr>
      <w:r>
        <w:rPr>
          <w:noProof/>
          <w:u w:val="none"/>
        </w:rPr>
        <w:drawing>
          <wp:anchor distT="0" distB="0" distL="114300" distR="114300" simplePos="0" relativeHeight="251709440" behindDoc="0" locked="0" layoutInCell="1" allowOverlap="1" wp14:anchorId="05C949B5" wp14:editId="7E45077B">
            <wp:simplePos x="0" y="0"/>
            <wp:positionH relativeFrom="margin">
              <wp:align>left</wp:align>
            </wp:positionH>
            <wp:positionV relativeFrom="paragraph">
              <wp:posOffset>3175</wp:posOffset>
            </wp:positionV>
            <wp:extent cx="1162050" cy="1162050"/>
            <wp:effectExtent l="0" t="0" r="0" b="0"/>
            <wp:wrapSquare wrapText="bothSides"/>
            <wp:docPr id="18" name="Afbeelding 18" descr="Geen toega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Geen toegang picto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margin">
              <wp14:pctWidth>0</wp14:pctWidth>
            </wp14:sizeRelH>
            <wp14:sizeRelV relativeFrom="margin">
              <wp14:pctHeight>0</wp14:pctHeight>
            </wp14:sizeRelV>
          </wp:anchor>
        </w:drawing>
      </w:r>
      <w:r w:rsidR="00D81F2C" w:rsidRPr="00D81F2C">
        <w:t>26 december</w:t>
      </w:r>
      <w:r w:rsidR="0043256D">
        <w:t xml:space="preserve"> – Kerstmis </w:t>
      </w:r>
    </w:p>
    <w:p w14:paraId="06F49731" w14:textId="0389235D" w:rsidR="00782433" w:rsidRDefault="00FD456B" w:rsidP="00782433">
      <w:r>
        <w:t xml:space="preserve">Vandaag is het </w:t>
      </w:r>
      <w:r w:rsidRPr="00FD456B">
        <w:rPr>
          <w:b/>
          <w:bCs/>
          <w:u w:val="single"/>
        </w:rPr>
        <w:t>GEEN</w:t>
      </w:r>
      <w:r>
        <w:t xml:space="preserve"> vergadering. Wij hopen dat iedereen een enorm leuke feestperiode aan het beleven is! Vandaag hoeven jullie dus niet te komen en gezellig fijn bij de familie vertoeven.</w:t>
      </w:r>
    </w:p>
    <w:p w14:paraId="365B5AAC" w14:textId="5F170DA2" w:rsidR="00FD456B" w:rsidRPr="00782433" w:rsidRDefault="00FD456B" w:rsidP="00782433">
      <w:r>
        <w:t>Tot volgend jaar!</w:t>
      </w:r>
    </w:p>
    <w:p w14:paraId="109B5DDF" w14:textId="0E6FF135" w:rsidR="00C16AD7" w:rsidRDefault="00C16AD7">
      <w:pPr>
        <w:rPr>
          <w:rFonts w:ascii="Verdana" w:hAnsi="Verdana"/>
          <w:noProof/>
          <w:sz w:val="24"/>
          <w:szCs w:val="24"/>
          <w:lang w:eastAsia="nl-BE"/>
        </w:rPr>
      </w:pPr>
    </w:p>
    <w:p w14:paraId="78F5B28A" w14:textId="54358EF7" w:rsidR="00C16AD7" w:rsidRDefault="00C16AD7">
      <w:pPr>
        <w:rPr>
          <w:rFonts w:ascii="Verdana" w:hAnsi="Verdana"/>
          <w:noProof/>
          <w:sz w:val="24"/>
          <w:szCs w:val="24"/>
          <w:lang w:eastAsia="nl-BE"/>
        </w:rPr>
      </w:pPr>
    </w:p>
    <w:p w14:paraId="081C876E" w14:textId="25BA6B54" w:rsidR="00157F9A" w:rsidRDefault="00FD75A4" w:rsidP="00157F9A">
      <w:r>
        <w:rPr>
          <w:noProof/>
        </w:rPr>
        <w:drawing>
          <wp:anchor distT="0" distB="0" distL="114300" distR="114300" simplePos="0" relativeHeight="251711488" behindDoc="1" locked="0" layoutInCell="1" allowOverlap="1" wp14:anchorId="6757509E" wp14:editId="7BB447EF">
            <wp:simplePos x="0" y="0"/>
            <wp:positionH relativeFrom="margin">
              <wp:align>right</wp:align>
            </wp:positionH>
            <wp:positionV relativeFrom="paragraph">
              <wp:posOffset>213360</wp:posOffset>
            </wp:positionV>
            <wp:extent cx="2506345" cy="1879600"/>
            <wp:effectExtent l="0" t="0" r="8255" b="6350"/>
            <wp:wrapTight wrapText="bothSides">
              <wp:wrapPolygon edited="0">
                <wp:start x="0" y="0"/>
                <wp:lineTo x="0" y="21454"/>
                <wp:lineTo x="21507" y="21454"/>
                <wp:lineTo x="21507" y="0"/>
                <wp:lineTo x="0" y="0"/>
              </wp:wrapPolygon>
            </wp:wrapTight>
            <wp:docPr id="20" name="Afbeelding 20" descr="Afbeelding met persoon, poseren, binn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persoon, poseren, binnen, groep&#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6345" cy="1879600"/>
                    </a:xfrm>
                    <a:prstGeom prst="rect">
                      <a:avLst/>
                    </a:prstGeom>
                  </pic:spPr>
                </pic:pic>
              </a:graphicData>
            </a:graphic>
            <wp14:sizeRelH relativeFrom="margin">
              <wp14:pctWidth>0</wp14:pctWidth>
            </wp14:sizeRelH>
            <wp14:sizeRelV relativeFrom="margin">
              <wp14:pctHeight>0</wp14:pctHeight>
            </wp14:sizeRelV>
          </wp:anchor>
        </w:drawing>
      </w:r>
    </w:p>
    <w:p w14:paraId="3E9F2A0A" w14:textId="56C76D37" w:rsidR="0043256D" w:rsidRDefault="0043256D" w:rsidP="0043256D">
      <w:pPr>
        <w:spacing w:after="0"/>
      </w:pPr>
      <w:r>
        <w:t>Stevige linker,</w:t>
      </w:r>
    </w:p>
    <w:p w14:paraId="3BB5AA00" w14:textId="688EEEAC" w:rsidR="0043256D" w:rsidRDefault="0043256D" w:rsidP="0043256D">
      <w:pPr>
        <w:spacing w:after="0"/>
      </w:pPr>
      <w:r>
        <w:t>Panda-leiding</w:t>
      </w:r>
    </w:p>
    <w:p w14:paraId="4E672323" w14:textId="15F11E9E" w:rsidR="0043256D" w:rsidRDefault="0043256D" w:rsidP="001C63F5">
      <w:r>
        <w:t>pandas@akabesintjohan.be</w:t>
      </w:r>
    </w:p>
    <w:p w14:paraId="3DBA8097" w14:textId="3F6F20FE" w:rsidR="0043256D" w:rsidRPr="0043256D" w:rsidRDefault="0043256D" w:rsidP="0043256D">
      <w:pPr>
        <w:spacing w:after="0"/>
      </w:pPr>
      <w:r w:rsidRPr="0043256D">
        <w:t>Roselien Germonpré</w:t>
      </w:r>
      <w:r w:rsidRPr="0043256D">
        <w:tab/>
        <w:t xml:space="preserve"> 0493 49 59 94</w:t>
      </w:r>
    </w:p>
    <w:p w14:paraId="1CB27742" w14:textId="0AC330C2" w:rsidR="0043256D" w:rsidRPr="0043256D" w:rsidRDefault="0043256D" w:rsidP="0043256D">
      <w:pPr>
        <w:tabs>
          <w:tab w:val="left" w:pos="2184"/>
        </w:tabs>
        <w:spacing w:after="0"/>
      </w:pPr>
      <w:r w:rsidRPr="0043256D">
        <w:t>Anse Quintelier</w:t>
      </w:r>
      <w:r w:rsidRPr="0043256D">
        <w:tab/>
        <w:t>04</w:t>
      </w:r>
      <w:r w:rsidR="00AF6D58">
        <w:t>72 47 40 13</w:t>
      </w:r>
    </w:p>
    <w:p w14:paraId="65E9FDB0" w14:textId="46FDA583" w:rsidR="0043256D" w:rsidRPr="0043256D" w:rsidRDefault="0043256D" w:rsidP="0043256D">
      <w:pPr>
        <w:spacing w:after="0"/>
      </w:pPr>
      <w:r w:rsidRPr="0043256D">
        <w:t>Manon Goddefroy</w:t>
      </w:r>
      <w:r w:rsidRPr="0043256D">
        <w:tab/>
        <w:t xml:space="preserve"> 04</w:t>
      </w:r>
      <w:r w:rsidR="00AF6D58">
        <w:t>91 31 28 01</w:t>
      </w:r>
    </w:p>
    <w:p w14:paraId="4EE03A55" w14:textId="623BA7CA" w:rsidR="0043256D" w:rsidRDefault="0043256D" w:rsidP="0043256D">
      <w:pPr>
        <w:spacing w:after="0"/>
      </w:pPr>
      <w:r>
        <w:t>Marianne Meersman</w:t>
      </w:r>
      <w:r>
        <w:tab/>
        <w:t xml:space="preserve"> 04</w:t>
      </w:r>
      <w:r w:rsidR="0059135A">
        <w:t xml:space="preserve">78 01 63 73 </w:t>
      </w:r>
    </w:p>
    <w:p w14:paraId="4DD8D563" w14:textId="189D788F" w:rsidR="00D81F2C" w:rsidRPr="00FD75A4" w:rsidRDefault="0043256D" w:rsidP="00FD75A4">
      <w:pPr>
        <w:spacing w:after="0"/>
      </w:pPr>
      <w:r>
        <w:t>Daan Steels</w:t>
      </w:r>
      <w:r>
        <w:tab/>
      </w:r>
      <w:r>
        <w:tab/>
        <w:t xml:space="preserve"> 04</w:t>
      </w:r>
      <w:r w:rsidR="0059135A">
        <w:t>99 44 12 83</w:t>
      </w:r>
      <w:r w:rsidR="001C63F5">
        <w:br/>
      </w:r>
    </w:p>
    <w:p w14:paraId="2ACF5290" w14:textId="77777777" w:rsidR="00E84DFA" w:rsidRDefault="00E84DFA">
      <w:pPr>
        <w:rPr>
          <w:rFonts w:ascii="Tahoma" w:eastAsia="SimSun" w:hAnsi="Tahoma" w:cstheme="majorBidi"/>
          <w:b/>
          <w:color w:val="000000" w:themeColor="text1"/>
          <w:sz w:val="32"/>
          <w:szCs w:val="26"/>
        </w:rPr>
      </w:pPr>
      <w:r>
        <w:rPr>
          <w:rFonts w:eastAsia="SimSun"/>
        </w:rPr>
        <w:br w:type="page"/>
      </w:r>
    </w:p>
    <w:p w14:paraId="3BF576FD" w14:textId="3FBC0317" w:rsidR="009B5EEE" w:rsidRDefault="009B5EEE" w:rsidP="009B5EEE">
      <w:pPr>
        <w:pStyle w:val="Kop2"/>
        <w:rPr>
          <w:rFonts w:eastAsia="SimSun"/>
        </w:rPr>
      </w:pPr>
      <w:r>
        <w:rPr>
          <w:rFonts w:eastAsia="SimSun"/>
        </w:rPr>
        <w:lastRenderedPageBreak/>
        <w:t>Husky’s blaf…Woef, Woef! Husky’s kwispel!</w:t>
      </w:r>
    </w:p>
    <w:p w14:paraId="27993D3C" w14:textId="77777777" w:rsidR="00C16AD7" w:rsidRDefault="009B5EEE" w:rsidP="00C16AD7">
      <w:r>
        <w:br/>
      </w:r>
      <w:r w:rsidR="00C16AD7">
        <w:t xml:space="preserve">We hebben dit jaar weer een fantastische start genomen! We kunnen als leiding niet wachten om te zien wat de rest van het jaar zal brengen! </w:t>
      </w:r>
      <w:r w:rsidR="00C16AD7">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CCF0176" w14:textId="4D448D68" w:rsidR="00C16AD7" w:rsidRDefault="00C16AD7" w:rsidP="00C16AD7">
      <w:r>
        <w:rPr>
          <w:noProof/>
        </w:rPr>
        <w:drawing>
          <wp:anchor distT="0" distB="0" distL="114300" distR="114300" simplePos="0" relativeHeight="251692032" behindDoc="1" locked="0" layoutInCell="1" allowOverlap="1" wp14:anchorId="4059EF98" wp14:editId="5FA4B870">
            <wp:simplePos x="0" y="0"/>
            <wp:positionH relativeFrom="margin">
              <wp:align>right</wp:align>
            </wp:positionH>
            <wp:positionV relativeFrom="paragraph">
              <wp:posOffset>617220</wp:posOffset>
            </wp:positionV>
            <wp:extent cx="2025650" cy="1012825"/>
            <wp:effectExtent l="0" t="0" r="0" b="0"/>
            <wp:wrapSquare wrapText="bothSides"/>
            <wp:docPr id="11" name="Afbeelding 11" descr="Wedstrijd. Week van het bos! - Standaard UitgeverijStandaard Uitgev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Wedstrijd. Week van het bos! - Standaard UitgeverijStandaard Uitgeverij"/>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5650" cy="1012825"/>
                    </a:xfrm>
                    <a:prstGeom prst="rect">
                      <a:avLst/>
                    </a:prstGeom>
                    <a:noFill/>
                  </pic:spPr>
                </pic:pic>
              </a:graphicData>
            </a:graphic>
            <wp14:sizeRelH relativeFrom="margin">
              <wp14:pctWidth>0</wp14:pctWidth>
            </wp14:sizeRelH>
            <wp14:sizeRelV relativeFrom="margin">
              <wp14:pctHeight>0</wp14:pctHeight>
            </wp14:sizeRelV>
          </wp:anchor>
        </w:drawing>
      </w:r>
      <w:r>
        <w:t xml:space="preserve">Mogen we vragen bij afwezigheid zeker een seintje te geven? Dit bespaart het onnodig wachten op leden en zo verloopt alles nog een beetje vlotter. Maar het is natuurlijke ALTIJD veel leuker als jullie allemaal wel aanwezig zijn. </w:t>
      </w:r>
    </w:p>
    <w:p w14:paraId="6C77DD76" w14:textId="77777777" w:rsidR="00C16AD7" w:rsidRDefault="00C16AD7" w:rsidP="00C16AD7">
      <w:pPr>
        <w:pStyle w:val="Kop3"/>
      </w:pPr>
      <w:r>
        <w:t>Zondag 7 november 2021: 10u00 tot 13u00</w:t>
      </w:r>
      <w:r>
        <w:br/>
      </w:r>
    </w:p>
    <w:p w14:paraId="4D77F0A7" w14:textId="35CA7122" w:rsidR="00C16AD7" w:rsidRDefault="00C16AD7" w:rsidP="00C16AD7">
      <w:r>
        <w:rPr>
          <w:noProof/>
        </w:rPr>
        <w:drawing>
          <wp:anchor distT="0" distB="0" distL="114300" distR="114300" simplePos="0" relativeHeight="251694080" behindDoc="0" locked="0" layoutInCell="1" allowOverlap="1" wp14:anchorId="55497854" wp14:editId="40380D92">
            <wp:simplePos x="0" y="0"/>
            <wp:positionH relativeFrom="margin">
              <wp:posOffset>-165100</wp:posOffset>
            </wp:positionH>
            <wp:positionV relativeFrom="paragraph">
              <wp:posOffset>614680</wp:posOffset>
            </wp:positionV>
            <wp:extent cx="1054100" cy="976630"/>
            <wp:effectExtent l="0" t="0" r="0" b="0"/>
            <wp:wrapSquare wrapText="bothSides"/>
            <wp:docPr id="10" name="Afbeelding 10" descr="Kids-n-fun | 30 Kleurplaten van Kamp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Kids-n-fun | 30 Kleurplaten van Kamperen"/>
                    <pic:cNvPicPr>
                      <a:picLocks noChangeAspect="1" noChangeArrowheads="1"/>
                    </pic:cNvPicPr>
                  </pic:nvPicPr>
                  <pic:blipFill>
                    <a:blip r:embed="rId34" cstate="print">
                      <a:extLst>
                        <a:ext uri="{28A0092B-C50C-407E-A947-70E740481C1C}">
                          <a14:useLocalDpi xmlns:a14="http://schemas.microsoft.com/office/drawing/2010/main" val="0"/>
                        </a:ext>
                      </a:extLst>
                    </a:blip>
                    <a:srcRect t="30969"/>
                    <a:stretch>
                      <a:fillRect/>
                    </a:stretch>
                  </pic:blipFill>
                  <pic:spPr bwMode="auto">
                    <a:xfrm>
                      <a:off x="0" y="0"/>
                      <a:ext cx="1054100" cy="976630"/>
                    </a:xfrm>
                    <a:prstGeom prst="rect">
                      <a:avLst/>
                    </a:prstGeom>
                    <a:noFill/>
                  </pic:spPr>
                </pic:pic>
              </a:graphicData>
            </a:graphic>
            <wp14:sizeRelH relativeFrom="margin">
              <wp14:pctWidth>0</wp14:pctWidth>
            </wp14:sizeRelH>
            <wp14:sizeRelV relativeFrom="margin">
              <wp14:pctHeight>0</wp14:pctHeight>
            </wp14:sizeRelV>
          </wp:anchor>
        </w:drawing>
      </w:r>
      <w:r>
        <w:t xml:space="preserve">Vandaag spelen we bosstratego, wie is er hier de beste sluiper? We zullen het zien op deze kei leuke vergadering. See you later alligator. </w:t>
      </w:r>
    </w:p>
    <w:p w14:paraId="3262FD65" w14:textId="77777777" w:rsidR="00837390" w:rsidRDefault="00837390" w:rsidP="00C16AD7"/>
    <w:p w14:paraId="0D580905" w14:textId="5121EBB0" w:rsidR="00C16AD7" w:rsidRDefault="00C16AD7" w:rsidP="00C16AD7">
      <w:pPr>
        <w:pStyle w:val="Kop3"/>
      </w:pPr>
      <w:r>
        <w:t>Zondag 12-13-14 november</w:t>
      </w:r>
      <w:r w:rsidR="00837390">
        <w:t xml:space="preserve">: </w:t>
      </w:r>
      <w:r>
        <w:br/>
        <w:t xml:space="preserve"> </w:t>
      </w:r>
      <w:r>
        <w:br/>
      </w:r>
      <w:r>
        <w:rPr>
          <w:rFonts w:eastAsiaTheme="minorHAnsi" w:cstheme="minorBidi"/>
          <w:b w:val="0"/>
          <w:sz w:val="22"/>
          <w:szCs w:val="22"/>
          <w:u w:val="none"/>
        </w:rPr>
        <w:t xml:space="preserve">We gaan op WEEKEND, joepie!! Info volgt nog. </w:t>
      </w:r>
      <w:r>
        <w:rPr>
          <w:rFonts w:eastAsiaTheme="minorHAnsi" w:cstheme="minorBidi"/>
          <w:b w:val="0"/>
          <w:sz w:val="22"/>
          <w:szCs w:val="22"/>
          <w:u w:val="none"/>
        </w:rPr>
        <w:br/>
        <w:t xml:space="preserve"> </w:t>
      </w:r>
    </w:p>
    <w:p w14:paraId="055EA9D6" w14:textId="6E697BC6" w:rsidR="00C16AD7" w:rsidRDefault="00C16AD7" w:rsidP="00C16AD7">
      <w:pPr>
        <w:pStyle w:val="Kop3"/>
      </w:pPr>
      <w:r>
        <w:rPr>
          <w:noProof/>
          <w:u w:val="none"/>
        </w:rPr>
        <w:drawing>
          <wp:anchor distT="0" distB="0" distL="114300" distR="114300" simplePos="0" relativeHeight="251693056" behindDoc="0" locked="0" layoutInCell="1" allowOverlap="1" wp14:anchorId="7E9A0DBF" wp14:editId="29B70C8E">
            <wp:simplePos x="0" y="0"/>
            <wp:positionH relativeFrom="margin">
              <wp:align>right</wp:align>
            </wp:positionH>
            <wp:positionV relativeFrom="paragraph">
              <wp:posOffset>31750</wp:posOffset>
            </wp:positionV>
            <wp:extent cx="1162050" cy="1162050"/>
            <wp:effectExtent l="0" t="0" r="0" b="0"/>
            <wp:wrapSquare wrapText="bothSides"/>
            <wp:docPr id="9" name="Afbeelding 9" descr="Geen toega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Geen toegang picto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margin">
              <wp14:pctWidth>0</wp14:pctWidth>
            </wp14:sizeRelH>
            <wp14:sizeRelV relativeFrom="margin">
              <wp14:pctHeight>0</wp14:pctHeight>
            </wp14:sizeRelV>
          </wp:anchor>
        </w:drawing>
      </w:r>
    </w:p>
    <w:p w14:paraId="1BA61FE1" w14:textId="77777777" w:rsidR="00C16AD7" w:rsidRDefault="00C16AD7" w:rsidP="00C16AD7">
      <w:pPr>
        <w:pStyle w:val="Kop3"/>
      </w:pPr>
      <w:r>
        <w:t>Zondag 21 november 2021: GEEN VERGADERING</w:t>
      </w:r>
      <w:r>
        <w:br/>
      </w:r>
    </w:p>
    <w:p w14:paraId="4F21C9DD" w14:textId="593BE39A" w:rsidR="00C16AD7" w:rsidRDefault="00C16AD7" w:rsidP="00C16AD7">
      <w:r>
        <w:t xml:space="preserve">De leiding is naar Akabe-convent en kunnen vandaag dus geen leiding geven.  </w:t>
      </w:r>
    </w:p>
    <w:p w14:paraId="6997647B" w14:textId="77777777" w:rsidR="00C16AD7" w:rsidRDefault="00C16AD7" w:rsidP="00C16AD7"/>
    <w:p w14:paraId="5E49F5EE" w14:textId="345C3044" w:rsidR="00C16AD7" w:rsidRDefault="00C16AD7" w:rsidP="00C16AD7">
      <w:pPr>
        <w:pStyle w:val="Kop3"/>
      </w:pPr>
      <w:r>
        <w:rPr>
          <w:noProof/>
          <w:u w:val="none"/>
        </w:rPr>
        <w:drawing>
          <wp:anchor distT="0" distB="0" distL="114300" distR="114300" simplePos="0" relativeHeight="251695104" behindDoc="0" locked="0" layoutInCell="1" allowOverlap="1" wp14:anchorId="770E536A" wp14:editId="04B1CEEE">
            <wp:simplePos x="0" y="0"/>
            <wp:positionH relativeFrom="margin">
              <wp:align>left</wp:align>
            </wp:positionH>
            <wp:positionV relativeFrom="paragraph">
              <wp:posOffset>7620</wp:posOffset>
            </wp:positionV>
            <wp:extent cx="920750" cy="920750"/>
            <wp:effectExtent l="0" t="0" r="0" b="0"/>
            <wp:wrapSquare wrapText="bothSides"/>
            <wp:docPr id="8" name="Afbeelding 8" descr="Hasbro Risk - Bordspel | Games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asbro Risk - Bordspel | Games | bol.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margin">
              <wp14:pctWidth>0</wp14:pctWidth>
            </wp14:sizeRelH>
            <wp14:sizeRelV relativeFrom="margin">
              <wp14:pctHeight>0</wp14:pctHeight>
            </wp14:sizeRelV>
          </wp:anchor>
        </w:drawing>
      </w:r>
      <w:r>
        <w:t>Zondag 28 november 2021: 10u00 tot 13u00</w:t>
      </w:r>
      <w:r>
        <w:br/>
      </w:r>
    </w:p>
    <w:p w14:paraId="566C92B6" w14:textId="77777777" w:rsidR="00C16AD7" w:rsidRDefault="00C16AD7" w:rsidP="00C16AD7">
      <w:pPr>
        <w:rPr>
          <w:color w:val="000000" w:themeColor="text1"/>
          <w:sz w:val="28"/>
          <w:szCs w:val="24"/>
        </w:rPr>
      </w:pPr>
      <w:r>
        <w:t xml:space="preserve">Vandaag spelen we RISK, haal jullie strategische denkvermogens boven en kom samen met ons je land veroveren! Tot dan! </w:t>
      </w:r>
    </w:p>
    <w:p w14:paraId="1E45357F" w14:textId="77777777" w:rsidR="00C16AD7" w:rsidRDefault="00C16AD7" w:rsidP="00C16AD7">
      <w:pPr>
        <w:pStyle w:val="Kop3"/>
      </w:pPr>
    </w:p>
    <w:p w14:paraId="602219C2" w14:textId="293E0D08" w:rsidR="00C16AD7" w:rsidRDefault="00C16AD7" w:rsidP="00C16AD7">
      <w:pPr>
        <w:pStyle w:val="Kop3"/>
      </w:pPr>
      <w:r>
        <w:rPr>
          <w:noProof/>
          <w:u w:val="none"/>
        </w:rPr>
        <w:drawing>
          <wp:anchor distT="0" distB="0" distL="114300" distR="114300" simplePos="0" relativeHeight="251697152" behindDoc="0" locked="0" layoutInCell="1" allowOverlap="1" wp14:anchorId="7BA31399" wp14:editId="45FA325C">
            <wp:simplePos x="0" y="0"/>
            <wp:positionH relativeFrom="margin">
              <wp:align>right</wp:align>
            </wp:positionH>
            <wp:positionV relativeFrom="paragraph">
              <wp:posOffset>5080</wp:posOffset>
            </wp:positionV>
            <wp:extent cx="1936750" cy="1144905"/>
            <wp:effectExtent l="0" t="0" r="6350" b="0"/>
            <wp:wrapSquare wrapText="bothSides"/>
            <wp:docPr id="7" name="Afbeelding 7" descr="Sinterklaas afternoontea | Chocolates Van He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Sinterklaas afternoontea | Chocolates Van Heck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6750" cy="1144905"/>
                    </a:xfrm>
                    <a:prstGeom prst="rect">
                      <a:avLst/>
                    </a:prstGeom>
                    <a:noFill/>
                  </pic:spPr>
                </pic:pic>
              </a:graphicData>
            </a:graphic>
            <wp14:sizeRelH relativeFrom="margin">
              <wp14:pctWidth>0</wp14:pctWidth>
            </wp14:sizeRelH>
            <wp14:sizeRelV relativeFrom="margin">
              <wp14:pctHeight>0</wp14:pctHeight>
            </wp14:sizeRelV>
          </wp:anchor>
        </w:drawing>
      </w:r>
      <w:r>
        <w:t>Zondag 5 december 2021: 1</w:t>
      </w:r>
      <w:r w:rsidR="00AA5FAC">
        <w:t>4</w:t>
      </w:r>
      <w:r>
        <w:t>u00 tot 1</w:t>
      </w:r>
      <w:r w:rsidR="00AA5FAC">
        <w:t>7</w:t>
      </w:r>
      <w:r>
        <w:t>u00</w:t>
      </w:r>
      <w:r>
        <w:br/>
      </w:r>
    </w:p>
    <w:p w14:paraId="17431267" w14:textId="77777777" w:rsidR="00C16AD7" w:rsidRDefault="00C16AD7" w:rsidP="00C16AD7">
      <w:r>
        <w:t xml:space="preserve">Spannend! Vandaag komen sinterklaas en roetpiet naar de vergadering, zijn jullie wel braaf geweest? Want roetpiet heeft een grooooote zak mee (vol snoep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w:t>
      </w:r>
    </w:p>
    <w:p w14:paraId="0325B49E" w14:textId="29B06152" w:rsidR="00C16AD7" w:rsidRDefault="00C16AD7" w:rsidP="00C16AD7">
      <w:pPr>
        <w:rPr>
          <w:b/>
          <w:bCs/>
          <w:sz w:val="24"/>
          <w:szCs w:val="24"/>
          <w:u w:val="single"/>
        </w:rPr>
      </w:pPr>
      <w:r>
        <w:rPr>
          <w:noProof/>
        </w:rPr>
        <w:drawing>
          <wp:anchor distT="0" distB="0" distL="114300" distR="114300" simplePos="0" relativeHeight="251696128" behindDoc="0" locked="0" layoutInCell="1" allowOverlap="1" wp14:anchorId="3A33CBCB" wp14:editId="38FBA9DD">
            <wp:simplePos x="0" y="0"/>
            <wp:positionH relativeFrom="margin">
              <wp:align>left</wp:align>
            </wp:positionH>
            <wp:positionV relativeFrom="paragraph">
              <wp:posOffset>95250</wp:posOffset>
            </wp:positionV>
            <wp:extent cx="1273175" cy="952500"/>
            <wp:effectExtent l="0" t="0" r="3175" b="0"/>
            <wp:wrapSquare wrapText="bothSides"/>
            <wp:docPr id="5" name="Afbeelding 5"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Afbeelding met binne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3175" cy="952500"/>
                    </a:xfrm>
                    <a:prstGeom prst="rect">
                      <a:avLst/>
                    </a:prstGeom>
                    <a:noFill/>
                  </pic:spPr>
                </pic:pic>
              </a:graphicData>
            </a:graphic>
            <wp14:sizeRelH relativeFrom="margin">
              <wp14:pctWidth>0</wp14:pctWidth>
            </wp14:sizeRelH>
            <wp14:sizeRelV relativeFrom="margin">
              <wp14:pctHeight>0</wp14:pctHeight>
            </wp14:sizeRelV>
          </wp:anchor>
        </w:drawing>
      </w:r>
    </w:p>
    <w:p w14:paraId="588EB18B" w14:textId="77777777" w:rsidR="00C16AD7" w:rsidRDefault="00C16AD7" w:rsidP="00C16AD7">
      <w:pPr>
        <w:rPr>
          <w:b/>
          <w:bCs/>
          <w:sz w:val="24"/>
          <w:szCs w:val="24"/>
          <w:u w:val="single"/>
        </w:rPr>
      </w:pPr>
      <w:r>
        <w:rPr>
          <w:b/>
          <w:bCs/>
          <w:sz w:val="24"/>
          <w:szCs w:val="24"/>
          <w:u w:val="single"/>
        </w:rPr>
        <w:t>12 december 2021: 10u00 tot 13u00</w:t>
      </w:r>
    </w:p>
    <w:p w14:paraId="753DF86A" w14:textId="77777777" w:rsidR="00C16AD7" w:rsidRDefault="00C16AD7" w:rsidP="00C16AD7">
      <w:r>
        <w:t xml:space="preserve">Vandaag gaan we knutselen voor het kerstfeestje van volgende week. Kom jullie creativiteit uitlaten op deze knutselvergadering! </w:t>
      </w:r>
    </w:p>
    <w:p w14:paraId="0FEFB81D" w14:textId="5AAA8681" w:rsidR="00C16AD7" w:rsidRDefault="00C16AD7" w:rsidP="00C16AD7">
      <w:pPr>
        <w:rPr>
          <w:b/>
          <w:bCs/>
          <w:sz w:val="24"/>
          <w:szCs w:val="24"/>
          <w:u w:val="single"/>
        </w:rPr>
      </w:pPr>
      <w:r>
        <w:rPr>
          <w:noProof/>
        </w:rPr>
        <w:lastRenderedPageBreak/>
        <w:drawing>
          <wp:anchor distT="0" distB="0" distL="114300" distR="114300" simplePos="0" relativeHeight="251698176" behindDoc="0" locked="0" layoutInCell="1" allowOverlap="1" wp14:anchorId="701E0448" wp14:editId="6B3C88CB">
            <wp:simplePos x="0" y="0"/>
            <wp:positionH relativeFrom="margin">
              <wp:align>right</wp:align>
            </wp:positionH>
            <wp:positionV relativeFrom="paragraph">
              <wp:posOffset>1270</wp:posOffset>
            </wp:positionV>
            <wp:extent cx="949960" cy="1422400"/>
            <wp:effectExtent l="0" t="0" r="2540" b="6350"/>
            <wp:wrapSquare wrapText="bothSides"/>
            <wp:docPr id="4" name="Afbeelding 4" descr="77 ideeën over Kerstman/ Santa Claus | kerstman, kerst, kerstp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77 ideeën over Kerstman/ Santa Claus | kerstman, kerst, kerstpre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9960" cy="1422400"/>
                    </a:xfrm>
                    <a:prstGeom prst="rect">
                      <a:avLst/>
                    </a:prstGeom>
                    <a:noFill/>
                  </pic:spPr>
                </pic:pic>
              </a:graphicData>
            </a:graphic>
            <wp14:sizeRelH relativeFrom="margin">
              <wp14:pctWidth>0</wp14:pctWidth>
            </wp14:sizeRelH>
            <wp14:sizeRelV relativeFrom="margin">
              <wp14:pctHeight>0</wp14:pctHeight>
            </wp14:sizeRelV>
          </wp:anchor>
        </w:drawing>
      </w:r>
      <w:r>
        <w:rPr>
          <w:b/>
          <w:bCs/>
          <w:sz w:val="24"/>
          <w:szCs w:val="24"/>
          <w:u w:val="single"/>
        </w:rPr>
        <w:t>19 december 2021: 1</w:t>
      </w:r>
      <w:r w:rsidR="00AA5FAC">
        <w:rPr>
          <w:b/>
          <w:bCs/>
          <w:sz w:val="24"/>
          <w:szCs w:val="24"/>
          <w:u w:val="single"/>
        </w:rPr>
        <w:t>4</w:t>
      </w:r>
      <w:r>
        <w:rPr>
          <w:b/>
          <w:bCs/>
          <w:sz w:val="24"/>
          <w:szCs w:val="24"/>
          <w:u w:val="single"/>
        </w:rPr>
        <w:t>u00 tot 1</w:t>
      </w:r>
      <w:r w:rsidR="00AA5FAC">
        <w:rPr>
          <w:b/>
          <w:bCs/>
          <w:sz w:val="24"/>
          <w:szCs w:val="24"/>
          <w:u w:val="single"/>
        </w:rPr>
        <w:t>7</w:t>
      </w:r>
      <w:r>
        <w:rPr>
          <w:b/>
          <w:bCs/>
          <w:sz w:val="24"/>
          <w:szCs w:val="24"/>
          <w:u w:val="single"/>
        </w:rPr>
        <w:t>u00</w:t>
      </w:r>
    </w:p>
    <w:p w14:paraId="7A76D88B" w14:textId="2767E6A8" w:rsidR="00C16AD7" w:rsidRDefault="00C16AD7" w:rsidP="00C16AD7">
      <w:r>
        <w:t>HOHOHO kerst is in zicht, dat kan maar één ding betekenen: KERSTFEESTJE. Kom verkleed als stoere kerstman of kerstvrouw en dan maken we er een onvergetelijke partyyy van!</w:t>
      </w:r>
    </w:p>
    <w:p w14:paraId="580880A3" w14:textId="77777777" w:rsidR="00C16AD7" w:rsidRDefault="00C16AD7" w:rsidP="00C16AD7"/>
    <w:p w14:paraId="053CA8E7" w14:textId="77777777" w:rsidR="00C16AD7" w:rsidRDefault="00C16AD7" w:rsidP="00C16AD7"/>
    <w:p w14:paraId="3C5E4C8D" w14:textId="0328646A" w:rsidR="00C16AD7" w:rsidRDefault="00C16AD7" w:rsidP="00C16AD7">
      <w:pPr>
        <w:jc w:val="center"/>
      </w:pPr>
      <w:r>
        <w:rPr>
          <w:noProof/>
        </w:rPr>
        <w:drawing>
          <wp:inline distT="0" distB="0" distL="0" distR="0" wp14:anchorId="4A9740AE" wp14:editId="7E95B852">
            <wp:extent cx="3177540" cy="1722120"/>
            <wp:effectExtent l="0" t="0" r="3810" b="0"/>
            <wp:docPr id="3" name="Afbeelding 3" descr="Afbeelding met hond, gras, buit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hond, gras, buiten, zoogdier&#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7540" cy="1722120"/>
                    </a:xfrm>
                    <a:prstGeom prst="rect">
                      <a:avLst/>
                    </a:prstGeom>
                    <a:noFill/>
                    <a:ln>
                      <a:noFill/>
                    </a:ln>
                  </pic:spPr>
                </pic:pic>
              </a:graphicData>
            </a:graphic>
          </wp:inline>
        </w:drawing>
      </w:r>
    </w:p>
    <w:p w14:paraId="3FA0D65A" w14:textId="242C4B31" w:rsidR="00C16AD7" w:rsidRDefault="00C16AD7" w:rsidP="00C16AD7">
      <w:pPr>
        <w:jc w:val="center"/>
      </w:pPr>
    </w:p>
    <w:p w14:paraId="524D5810" w14:textId="7C383FAA" w:rsidR="00C16AD7" w:rsidRDefault="00C16AD7" w:rsidP="00C16AD7">
      <w:pPr>
        <w:jc w:val="center"/>
      </w:pPr>
    </w:p>
    <w:p w14:paraId="14EF6581" w14:textId="3F15CC5F" w:rsidR="00C16AD7" w:rsidRDefault="00C16AD7" w:rsidP="00C16AD7">
      <w:pPr>
        <w:jc w:val="center"/>
      </w:pPr>
    </w:p>
    <w:p w14:paraId="424E2F6E" w14:textId="4C7E5D69" w:rsidR="00C16AD7" w:rsidRDefault="00C16AD7" w:rsidP="00C16AD7">
      <w:pPr>
        <w:jc w:val="center"/>
      </w:pPr>
    </w:p>
    <w:p w14:paraId="26D265CE" w14:textId="70984F73" w:rsidR="00C16AD7" w:rsidRDefault="00C16AD7" w:rsidP="00C16AD7">
      <w:pPr>
        <w:jc w:val="center"/>
      </w:pPr>
    </w:p>
    <w:p w14:paraId="1E2CD0C9" w14:textId="385278F9" w:rsidR="00C16AD7" w:rsidRDefault="00C16AD7" w:rsidP="00C16AD7">
      <w:pPr>
        <w:jc w:val="center"/>
      </w:pPr>
    </w:p>
    <w:p w14:paraId="4EF7CD03" w14:textId="1380BCCA" w:rsidR="00C16AD7" w:rsidRDefault="00C16AD7" w:rsidP="00C16AD7">
      <w:pPr>
        <w:jc w:val="center"/>
      </w:pPr>
    </w:p>
    <w:p w14:paraId="4CD75CE9" w14:textId="7D143414" w:rsidR="00C16AD7" w:rsidRDefault="00C16AD7" w:rsidP="00C16AD7">
      <w:pPr>
        <w:jc w:val="center"/>
      </w:pPr>
    </w:p>
    <w:p w14:paraId="71FBD77E" w14:textId="6586FD6C" w:rsidR="00C16AD7" w:rsidRDefault="00C16AD7" w:rsidP="00C16AD7">
      <w:pPr>
        <w:jc w:val="center"/>
      </w:pPr>
    </w:p>
    <w:p w14:paraId="06B513CC" w14:textId="6BC51A60" w:rsidR="00C16AD7" w:rsidRDefault="00C16AD7" w:rsidP="00C16AD7">
      <w:pPr>
        <w:jc w:val="center"/>
      </w:pPr>
    </w:p>
    <w:p w14:paraId="0391C798" w14:textId="0AA2C94B" w:rsidR="00C16AD7" w:rsidRDefault="00C16AD7" w:rsidP="00C16AD7">
      <w:pPr>
        <w:jc w:val="center"/>
      </w:pPr>
    </w:p>
    <w:p w14:paraId="22110921" w14:textId="02980A63" w:rsidR="00C16AD7" w:rsidRDefault="00C16AD7" w:rsidP="00C16AD7">
      <w:pPr>
        <w:jc w:val="center"/>
      </w:pPr>
    </w:p>
    <w:p w14:paraId="1DD331D0" w14:textId="4A2AB4BB" w:rsidR="00C16AD7" w:rsidRDefault="00C16AD7" w:rsidP="00C16AD7">
      <w:pPr>
        <w:jc w:val="center"/>
      </w:pPr>
    </w:p>
    <w:p w14:paraId="56842AB9" w14:textId="77777777" w:rsidR="00C16AD7" w:rsidRDefault="00C16AD7" w:rsidP="00C16AD7">
      <w:pPr>
        <w:jc w:val="center"/>
      </w:pPr>
    </w:p>
    <w:p w14:paraId="08AB8109" w14:textId="77777777" w:rsidR="00C16AD7" w:rsidRDefault="00C16AD7" w:rsidP="00C16AD7">
      <w:pPr>
        <w:jc w:val="center"/>
        <w:rPr>
          <w:sz w:val="18"/>
        </w:rPr>
      </w:pPr>
      <w:r>
        <w:rPr>
          <w:rFonts w:ascii="Times New Roman" w:hAnsi="Times New Roman" w:cs="Times New Roman"/>
          <w:b/>
          <w:color w:val="000000" w:themeColor="text1"/>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END</w:t>
      </w:r>
    </w:p>
    <w:p w14:paraId="345F7981" w14:textId="3681F882" w:rsidR="009B5EEE" w:rsidRPr="009B6624" w:rsidRDefault="009B5EEE" w:rsidP="00C16AD7">
      <w:pPr>
        <w:rPr>
          <w:sz w:val="18"/>
        </w:rPr>
      </w:pPr>
    </w:p>
    <w:sectPr w:rsidR="009B5EEE" w:rsidRPr="009B6624" w:rsidSect="009B5EEE">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Amasis MT Pro Medium">
    <w:charset w:val="00"/>
    <w:family w:val="roman"/>
    <w:pitch w:val="variable"/>
    <w:sig w:usb0="A00000AF" w:usb1="4000205B" w:usb2="00000000" w:usb3="00000000" w:csb0="00000093" w:csb1="00000000"/>
  </w:font>
  <w:font w:name="Aldhabi">
    <w:charset w:val="B2"/>
    <w:family w:val="auto"/>
    <w:pitch w:val="variable"/>
    <w:sig w:usb0="8000200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62E0C"/>
    <w:multiLevelType w:val="hybridMultilevel"/>
    <w:tmpl w:val="BF6079AE"/>
    <w:lvl w:ilvl="0" w:tplc="2F067388">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F9A"/>
    <w:rsid w:val="00096ED2"/>
    <w:rsid w:val="000C3AF9"/>
    <w:rsid w:val="00157F9A"/>
    <w:rsid w:val="001B09DE"/>
    <w:rsid w:val="001C63F5"/>
    <w:rsid w:val="00232FCA"/>
    <w:rsid w:val="00260A42"/>
    <w:rsid w:val="00404E1D"/>
    <w:rsid w:val="0043256D"/>
    <w:rsid w:val="00476D7E"/>
    <w:rsid w:val="004B607F"/>
    <w:rsid w:val="004E1CDF"/>
    <w:rsid w:val="0059135A"/>
    <w:rsid w:val="005D3A7F"/>
    <w:rsid w:val="00695C2F"/>
    <w:rsid w:val="00716532"/>
    <w:rsid w:val="00782433"/>
    <w:rsid w:val="00807BAC"/>
    <w:rsid w:val="0082321A"/>
    <w:rsid w:val="00837390"/>
    <w:rsid w:val="008417EF"/>
    <w:rsid w:val="00843F1C"/>
    <w:rsid w:val="00873382"/>
    <w:rsid w:val="00913D1E"/>
    <w:rsid w:val="00971994"/>
    <w:rsid w:val="009B5EEE"/>
    <w:rsid w:val="009B6624"/>
    <w:rsid w:val="00A06309"/>
    <w:rsid w:val="00A256C8"/>
    <w:rsid w:val="00A36EC9"/>
    <w:rsid w:val="00A5468C"/>
    <w:rsid w:val="00A872BC"/>
    <w:rsid w:val="00AA5FAC"/>
    <w:rsid w:val="00AF6D58"/>
    <w:rsid w:val="00B64A0F"/>
    <w:rsid w:val="00BD5A78"/>
    <w:rsid w:val="00C16AD7"/>
    <w:rsid w:val="00C93907"/>
    <w:rsid w:val="00CA08D3"/>
    <w:rsid w:val="00CE7726"/>
    <w:rsid w:val="00D253A3"/>
    <w:rsid w:val="00D51B3F"/>
    <w:rsid w:val="00D81F2C"/>
    <w:rsid w:val="00E84DFA"/>
    <w:rsid w:val="00ED254D"/>
    <w:rsid w:val="00EF7A5D"/>
    <w:rsid w:val="00F94A63"/>
    <w:rsid w:val="00FB3313"/>
    <w:rsid w:val="00FD456B"/>
    <w:rsid w:val="00FD75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0A3B1"/>
  <w15:chartTrackingRefBased/>
  <w15:docId w15:val="{A43E5AAF-9933-499C-9B4A-58D24FD5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2FCA"/>
  </w:style>
  <w:style w:type="paragraph" w:styleId="Kop1">
    <w:name w:val="heading 1"/>
    <w:basedOn w:val="Standaard"/>
    <w:next w:val="Standaard"/>
    <w:link w:val="Kop1Char"/>
    <w:uiPriority w:val="9"/>
    <w:qFormat/>
    <w:rsid w:val="009B5EEE"/>
    <w:pPr>
      <w:keepNext/>
      <w:keepLines/>
      <w:spacing w:before="240" w:after="0"/>
      <w:outlineLvl w:val="0"/>
    </w:pPr>
    <w:rPr>
      <w:rFonts w:ascii="Tahoma" w:eastAsiaTheme="majorEastAsia" w:hAnsi="Tahoma" w:cstheme="majorBidi"/>
      <w:b/>
      <w:sz w:val="48"/>
      <w:szCs w:val="32"/>
    </w:rPr>
  </w:style>
  <w:style w:type="paragraph" w:styleId="Kop2">
    <w:name w:val="heading 2"/>
    <w:basedOn w:val="Standaard"/>
    <w:next w:val="Standaard"/>
    <w:link w:val="Kop2Char"/>
    <w:uiPriority w:val="9"/>
    <w:unhideWhenUsed/>
    <w:qFormat/>
    <w:rsid w:val="009B5EEE"/>
    <w:pPr>
      <w:keepNext/>
      <w:keepLines/>
      <w:spacing w:before="40" w:after="0"/>
      <w:outlineLvl w:val="1"/>
    </w:pPr>
    <w:rPr>
      <w:rFonts w:ascii="Tahoma" w:eastAsiaTheme="majorEastAsia" w:hAnsi="Tahoma" w:cstheme="majorBidi"/>
      <w:b/>
      <w:color w:val="000000" w:themeColor="text1"/>
      <w:sz w:val="32"/>
      <w:szCs w:val="26"/>
    </w:rPr>
  </w:style>
  <w:style w:type="paragraph" w:styleId="Kop3">
    <w:name w:val="heading 3"/>
    <w:basedOn w:val="Standaard"/>
    <w:next w:val="Standaard"/>
    <w:link w:val="Kop3Char"/>
    <w:uiPriority w:val="9"/>
    <w:unhideWhenUsed/>
    <w:qFormat/>
    <w:rsid w:val="009B5EEE"/>
    <w:pPr>
      <w:keepNext/>
      <w:keepLines/>
      <w:spacing w:before="40" w:after="0"/>
      <w:outlineLvl w:val="2"/>
    </w:pPr>
    <w:rPr>
      <w:rFonts w:eastAsiaTheme="majorEastAsia" w:cstheme="majorBidi"/>
      <w:b/>
      <w:sz w:val="24"/>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B5EEE"/>
    <w:pPr>
      <w:spacing w:after="0" w:line="240" w:lineRule="auto"/>
      <w:contextualSpacing/>
    </w:pPr>
    <w:rPr>
      <w:rFonts w:ascii="Tahoma" w:eastAsiaTheme="majorEastAsia" w:hAnsi="Tahoma" w:cstheme="majorBidi"/>
      <w:b/>
      <w:spacing w:val="-10"/>
      <w:kern w:val="28"/>
      <w:sz w:val="96"/>
      <w:szCs w:val="56"/>
      <w:u w:val="single"/>
    </w:rPr>
  </w:style>
  <w:style w:type="character" w:customStyle="1" w:styleId="TitelChar">
    <w:name w:val="Titel Char"/>
    <w:basedOn w:val="Standaardalinea-lettertype"/>
    <w:link w:val="Titel"/>
    <w:uiPriority w:val="10"/>
    <w:rsid w:val="009B5EEE"/>
    <w:rPr>
      <w:rFonts w:ascii="Tahoma" w:eastAsiaTheme="majorEastAsia" w:hAnsi="Tahoma" w:cstheme="majorBidi"/>
      <w:b/>
      <w:spacing w:val="-10"/>
      <w:kern w:val="28"/>
      <w:sz w:val="96"/>
      <w:szCs w:val="56"/>
      <w:u w:val="single"/>
    </w:rPr>
  </w:style>
  <w:style w:type="character" w:customStyle="1" w:styleId="Kop1Char">
    <w:name w:val="Kop 1 Char"/>
    <w:basedOn w:val="Standaardalinea-lettertype"/>
    <w:link w:val="Kop1"/>
    <w:uiPriority w:val="9"/>
    <w:rsid w:val="009B5EEE"/>
    <w:rPr>
      <w:rFonts w:ascii="Tahoma" w:eastAsiaTheme="majorEastAsia" w:hAnsi="Tahoma" w:cstheme="majorBidi"/>
      <w:b/>
      <w:sz w:val="48"/>
      <w:szCs w:val="32"/>
    </w:rPr>
  </w:style>
  <w:style w:type="paragraph" w:styleId="Ballontekst">
    <w:name w:val="Balloon Text"/>
    <w:basedOn w:val="Standaard"/>
    <w:link w:val="BallontekstChar"/>
    <w:uiPriority w:val="99"/>
    <w:semiHidden/>
    <w:unhideWhenUsed/>
    <w:rsid w:val="009B5EE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5EEE"/>
    <w:rPr>
      <w:rFonts w:ascii="Segoe UI" w:hAnsi="Segoe UI" w:cs="Segoe UI"/>
      <w:sz w:val="18"/>
      <w:szCs w:val="18"/>
    </w:rPr>
  </w:style>
  <w:style w:type="character" w:customStyle="1" w:styleId="Kop2Char">
    <w:name w:val="Kop 2 Char"/>
    <w:basedOn w:val="Standaardalinea-lettertype"/>
    <w:link w:val="Kop2"/>
    <w:uiPriority w:val="9"/>
    <w:rsid w:val="009B5EEE"/>
    <w:rPr>
      <w:rFonts w:ascii="Tahoma" w:eastAsiaTheme="majorEastAsia" w:hAnsi="Tahoma" w:cstheme="majorBidi"/>
      <w:b/>
      <w:color w:val="000000" w:themeColor="text1"/>
      <w:sz w:val="32"/>
      <w:szCs w:val="26"/>
    </w:rPr>
  </w:style>
  <w:style w:type="character" w:customStyle="1" w:styleId="Kop3Char">
    <w:name w:val="Kop 3 Char"/>
    <w:basedOn w:val="Standaardalinea-lettertype"/>
    <w:link w:val="Kop3"/>
    <w:uiPriority w:val="9"/>
    <w:rsid w:val="009B5EEE"/>
    <w:rPr>
      <w:rFonts w:eastAsiaTheme="majorEastAsia" w:cstheme="majorBidi"/>
      <w:b/>
      <w:sz w:val="24"/>
      <w:szCs w:val="24"/>
      <w:u w:val="single"/>
    </w:rPr>
  </w:style>
  <w:style w:type="character" w:styleId="Hyperlink">
    <w:name w:val="Hyperlink"/>
    <w:basedOn w:val="Standaardalinea-lettertype"/>
    <w:uiPriority w:val="99"/>
    <w:unhideWhenUsed/>
    <w:rsid w:val="009B6624"/>
    <w:rPr>
      <w:color w:val="0563C1" w:themeColor="hyperlink"/>
      <w:u w:val="single"/>
    </w:rPr>
  </w:style>
  <w:style w:type="character" w:customStyle="1" w:styleId="UnresolvedMention1">
    <w:name w:val="Unresolved Mention1"/>
    <w:basedOn w:val="Standaardalinea-lettertype"/>
    <w:uiPriority w:val="99"/>
    <w:semiHidden/>
    <w:unhideWhenUsed/>
    <w:rsid w:val="009B6624"/>
    <w:rPr>
      <w:color w:val="605E5C"/>
      <w:shd w:val="clear" w:color="auto" w:fill="E1DFDD"/>
    </w:rPr>
  </w:style>
  <w:style w:type="table" w:styleId="Tabelraster">
    <w:name w:val="Table Grid"/>
    <w:basedOn w:val="Standaardtabel"/>
    <w:uiPriority w:val="39"/>
    <w:rsid w:val="001C6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843F1C"/>
    <w:rPr>
      <w:color w:val="605E5C"/>
      <w:shd w:val="clear" w:color="auto" w:fill="E1DFDD"/>
    </w:rPr>
  </w:style>
  <w:style w:type="paragraph" w:customStyle="1" w:styleId="x-scope">
    <w:name w:val="x-scope"/>
    <w:basedOn w:val="Standaard"/>
    <w:rsid w:val="00FB3313"/>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paragraph" w:customStyle="1" w:styleId="qowt-stl-kop2">
    <w:name w:val="qowt-stl-kop2"/>
    <w:basedOn w:val="Standaard"/>
    <w:rsid w:val="00FB3313"/>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paragraph" w:customStyle="1" w:styleId="qowt-stl-kop3">
    <w:name w:val="qowt-stl-kop3"/>
    <w:basedOn w:val="Standaard"/>
    <w:rsid w:val="00FB3313"/>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paragraph" w:styleId="Lijstalinea">
    <w:name w:val="List Paragraph"/>
    <w:basedOn w:val="Standaard"/>
    <w:uiPriority w:val="34"/>
    <w:qFormat/>
    <w:rsid w:val="00260A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71876">
      <w:bodyDiv w:val="1"/>
      <w:marLeft w:val="0"/>
      <w:marRight w:val="0"/>
      <w:marTop w:val="0"/>
      <w:marBottom w:val="0"/>
      <w:divBdr>
        <w:top w:val="none" w:sz="0" w:space="0" w:color="auto"/>
        <w:left w:val="none" w:sz="0" w:space="0" w:color="auto"/>
        <w:bottom w:val="none" w:sz="0" w:space="0" w:color="auto"/>
        <w:right w:val="none" w:sz="0" w:space="0" w:color="auto"/>
      </w:divBdr>
    </w:div>
    <w:div w:id="1222450220">
      <w:bodyDiv w:val="1"/>
      <w:marLeft w:val="0"/>
      <w:marRight w:val="0"/>
      <w:marTop w:val="0"/>
      <w:marBottom w:val="0"/>
      <w:divBdr>
        <w:top w:val="none" w:sz="0" w:space="0" w:color="auto"/>
        <w:left w:val="none" w:sz="0" w:space="0" w:color="auto"/>
        <w:bottom w:val="none" w:sz="0" w:space="0" w:color="auto"/>
        <w:right w:val="none" w:sz="0" w:space="0" w:color="auto"/>
      </w:divBdr>
    </w:div>
    <w:div w:id="1387877944">
      <w:bodyDiv w:val="1"/>
      <w:marLeft w:val="0"/>
      <w:marRight w:val="0"/>
      <w:marTop w:val="0"/>
      <w:marBottom w:val="0"/>
      <w:divBdr>
        <w:top w:val="none" w:sz="0" w:space="0" w:color="auto"/>
        <w:left w:val="none" w:sz="0" w:space="0" w:color="auto"/>
        <w:bottom w:val="none" w:sz="0" w:space="0" w:color="auto"/>
        <w:right w:val="none" w:sz="0" w:space="0" w:color="auto"/>
      </w:divBdr>
    </w:div>
    <w:div w:id="1734231987">
      <w:bodyDiv w:val="1"/>
      <w:marLeft w:val="0"/>
      <w:marRight w:val="0"/>
      <w:marTop w:val="0"/>
      <w:marBottom w:val="0"/>
      <w:divBdr>
        <w:top w:val="none" w:sz="0" w:space="0" w:color="auto"/>
        <w:left w:val="none" w:sz="0" w:space="0" w:color="auto"/>
        <w:bottom w:val="none" w:sz="0" w:space="0" w:color="auto"/>
        <w:right w:val="none" w:sz="0" w:space="0" w:color="auto"/>
      </w:divBdr>
    </w:div>
    <w:div w:id="1905410031">
      <w:bodyDiv w:val="1"/>
      <w:marLeft w:val="0"/>
      <w:marRight w:val="0"/>
      <w:marTop w:val="0"/>
      <w:marBottom w:val="0"/>
      <w:divBdr>
        <w:top w:val="none" w:sz="0" w:space="0" w:color="auto"/>
        <w:left w:val="none" w:sz="0" w:space="0" w:color="auto"/>
        <w:bottom w:val="none" w:sz="0" w:space="0" w:color="auto"/>
        <w:right w:val="none" w:sz="0" w:space="0" w:color="auto"/>
      </w:divBdr>
    </w:div>
    <w:div w:id="213852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7.gif"/><Relationship Id="rId7" Type="http://schemas.openxmlformats.org/officeDocument/2006/relationships/image" Target="cid:42094522314026972970370"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jonggivers@akabesintjohan.be" TargetMode="External"/><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mailto:jonggivers@akabesintjohan.be" TargetMode="External"/><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3.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an\Downloads\Sjabloon%20Akabeetje%20.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Sjabloon Akabeetje </Template>
  <TotalTime>69</TotalTime>
  <Pages>10</Pages>
  <Words>1865</Words>
  <Characters>10258</Characters>
  <Application>Microsoft Office Word</Application>
  <DocSecurity>0</DocSecurity>
  <Lines>85</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dc:creator>
  <cp:keywords/>
  <dc:description/>
  <cp:lastModifiedBy>Roselien Germonpré</cp:lastModifiedBy>
  <cp:revision>22</cp:revision>
  <dcterms:created xsi:type="dcterms:W3CDTF">2021-10-04T11:49:00Z</dcterms:created>
  <dcterms:modified xsi:type="dcterms:W3CDTF">2021-10-10T16:59:00Z</dcterms:modified>
</cp:coreProperties>
</file>